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DA" w:rsidRDefault="007521AD">
      <w:pPr>
        <w:rPr>
          <w:sz w:val="36"/>
          <w:szCs w:val="36"/>
        </w:rPr>
      </w:pPr>
      <w:bookmarkStart w:id="0" w:name="_GoBack"/>
      <w:bookmarkEnd w:id="0"/>
      <w:r w:rsidRPr="007521AD">
        <w:rPr>
          <w:sz w:val="36"/>
          <w:szCs w:val="36"/>
        </w:rPr>
        <w:t xml:space="preserve">Ton livre de : </w:t>
      </w:r>
    </w:p>
    <w:p w:rsidR="00D34CE2" w:rsidRDefault="002B07A8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467225" cy="5505450"/>
            <wp:effectExtent l="19050" t="0" r="9525" b="0"/>
            <wp:docPr id="46" name="Image 45" descr="co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AD" w:rsidRDefault="007521AD">
      <w:pPr>
        <w:rPr>
          <w:sz w:val="36"/>
          <w:szCs w:val="36"/>
        </w:rPr>
      </w:pPr>
    </w:p>
    <w:p w:rsidR="00301021" w:rsidRDefault="00D34CE2">
      <w:pPr>
        <w:rPr>
          <w:color w:val="00B050"/>
          <w:sz w:val="16"/>
          <w:szCs w:val="1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873750" cy="762000"/>
            <wp:effectExtent l="19050" t="0" r="0" b="0"/>
            <wp:docPr id="2" name="Image 1" descr="you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p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92" cy="7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 </w:t>
      </w:r>
      <w:r w:rsidRPr="00D34CE2">
        <w:rPr>
          <w:color w:val="00B050"/>
          <w:sz w:val="96"/>
          <w:szCs w:val="96"/>
        </w:rPr>
        <w:t>!</w:t>
      </w:r>
    </w:p>
    <w:p w:rsidR="00301021" w:rsidRPr="00301021" w:rsidRDefault="0078447F">
      <w:pPr>
        <w:rPr>
          <w:color w:val="00B050"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3207385</wp:posOffset>
                </wp:positionV>
                <wp:extent cx="3886200" cy="1118870"/>
                <wp:effectExtent l="5080" t="6985" r="13970" b="762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9F" w:rsidRDefault="0038349F" w:rsidP="003834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2.75pt;margin-top:252.55pt;width:306pt;height:88.1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">
                <v:textbox>
                  <w:txbxContent>
                    <w:p w:rsidR="0038349F" w:rsidRDefault="0038349F" w:rsidP="0038349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1664335</wp:posOffset>
                </wp:positionV>
                <wp:extent cx="3895725" cy="1118870"/>
                <wp:effectExtent l="11430" t="6985" r="7620" b="762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9F" w:rsidRDefault="0038349F" w:rsidP="003834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2.25pt;margin-top:131.05pt;width:306.75pt;height:88.1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">
                <v:textbox>
                  <w:txbxContent>
                    <w:p w:rsidR="0038349F" w:rsidRDefault="0038349F" w:rsidP="0038349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73660</wp:posOffset>
                </wp:positionV>
                <wp:extent cx="3886835" cy="1118870"/>
                <wp:effectExtent l="9525" t="6985" r="8890" b="762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49F" w:rsidRDefault="003834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2322" cy="581025"/>
                                  <wp:effectExtent l="19050" t="0" r="628" b="0"/>
                                  <wp:docPr id="13" name="Image 12" descr="glis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iss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396" cy="58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81.8pt;margin-top:5.8pt;width:306.05pt;height:88.1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">
                <v:textbox>
                  <w:txbxContent>
                    <w:p w:rsidR="0038349F" w:rsidRDefault="003834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2322" cy="581025"/>
                            <wp:effectExtent l="19050" t="0" r="628" b="0"/>
                            <wp:docPr id="13" name="Image 12" descr="glis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iss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396" cy="58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021">
        <w:rPr>
          <w:noProof/>
          <w:color w:val="00B050"/>
          <w:sz w:val="16"/>
          <w:szCs w:val="16"/>
          <w:lang w:eastAsia="fr-FR"/>
        </w:rPr>
        <w:drawing>
          <wp:inline distT="0" distB="0" distL="0" distR="0">
            <wp:extent cx="993553" cy="4486275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53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1" w:rsidRPr="00B50D29" w:rsidRDefault="00A02811" w:rsidP="00B50D29">
      <w:pPr>
        <w:jc w:val="center"/>
        <w:rPr>
          <w:i/>
        </w:rPr>
      </w:pPr>
      <w:r w:rsidRPr="00B50D29">
        <w:rPr>
          <w:i/>
        </w:rPr>
        <w:t xml:space="preserve">A toi, </w:t>
      </w:r>
      <w:r w:rsidR="00301021" w:rsidRPr="00B50D29">
        <w:rPr>
          <w:i/>
        </w:rPr>
        <w:t>joue à mélanger les couleurs et tu en obtiendras de nouvelles</w:t>
      </w:r>
      <w:r w:rsidR="0038349F" w:rsidRPr="00B50D29">
        <w:rPr>
          <w:i/>
        </w:rPr>
        <w:t> !</w:t>
      </w:r>
    </w:p>
    <w:p w:rsidR="0038349F" w:rsidRPr="00B50D29" w:rsidRDefault="00B50D29" w:rsidP="00B50D29">
      <w:pPr>
        <w:jc w:val="center"/>
        <w:rPr>
          <w:i/>
        </w:rPr>
      </w:pPr>
      <w:r w:rsidRPr="00B50D29">
        <w:rPr>
          <w:i/>
        </w:rPr>
        <w:t>Q</w:t>
      </w:r>
      <w:r w:rsidR="0038349F" w:rsidRPr="00B50D29">
        <w:rPr>
          <w:i/>
        </w:rPr>
        <w:t xml:space="preserve">uelles couleurs </w:t>
      </w:r>
      <w:r w:rsidRPr="00B50D29">
        <w:rPr>
          <w:i/>
        </w:rPr>
        <w:t>dois-tu mélanger</w:t>
      </w:r>
      <w:r w:rsidR="0038349F" w:rsidRPr="00B50D29">
        <w:rPr>
          <w:i/>
        </w:rPr>
        <w:t xml:space="preserve"> pour </w:t>
      </w:r>
      <w:r w:rsidRPr="00B50D29">
        <w:rPr>
          <w:i/>
        </w:rPr>
        <w:t xml:space="preserve">obtenir </w:t>
      </w:r>
      <w:r w:rsidR="0038349F" w:rsidRPr="00B50D29">
        <w:rPr>
          <w:i/>
        </w:rPr>
        <w:t>le vert de l’herbe de Lulu ?</w:t>
      </w:r>
    </w:p>
    <w:p w:rsidR="00301021" w:rsidRDefault="00301021"/>
    <w:p w:rsidR="00301021" w:rsidRPr="0038349F" w:rsidRDefault="0078447F" w:rsidP="0038349F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553720</wp:posOffset>
                </wp:positionV>
                <wp:extent cx="2571115" cy="417830"/>
                <wp:effectExtent l="635" t="127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49F" w:rsidRDefault="0038349F"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J’ai le derrière tout vert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35.05pt;margin-top:43.6pt;width:202.45pt;height:3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a5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" stroked="f">
                <v:textbox>
                  <w:txbxContent>
                    <w:p w:rsidR="0038349F" w:rsidRDefault="0038349F">
                      <w:r>
                        <w:rPr>
                          <w:color w:val="00B050"/>
                          <w:sz w:val="36"/>
                          <w:szCs w:val="36"/>
                        </w:rPr>
                        <w:t>J’ai le derrière tout vert !</w:t>
                      </w:r>
                    </w:p>
                  </w:txbxContent>
                </v:textbox>
              </v:shape>
            </w:pict>
          </mc:Fallback>
        </mc:AlternateContent>
      </w:r>
      <w:r w:rsidR="008E617B">
        <w:rPr>
          <w:noProof/>
          <w:lang w:eastAsia="fr-FR"/>
        </w:rPr>
        <w:drawing>
          <wp:inline distT="0" distB="0" distL="0" distR="0">
            <wp:extent cx="1266825" cy="1695219"/>
            <wp:effectExtent l="19050" t="0" r="9525" b="0"/>
            <wp:docPr id="3" name="Image 1" descr="ve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80" cy="16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7B">
        <w:rPr>
          <w:color w:val="00B050"/>
          <w:sz w:val="36"/>
          <w:szCs w:val="36"/>
        </w:rPr>
        <w:t xml:space="preserve"> </w:t>
      </w:r>
    </w:p>
    <w:p w:rsidR="00301021" w:rsidRDefault="0064465B" w:rsidP="00301021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>
            <wp:extent cx="2857500" cy="2742901"/>
            <wp:effectExtent l="19050" t="0" r="0" b="0"/>
            <wp:docPr id="41" name="Image 41" descr="leg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g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3" cy="27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5B" w:rsidRDefault="0064465B" w:rsidP="00301021">
      <w:pPr>
        <w:jc w:val="center"/>
      </w:pPr>
      <w:r w:rsidRPr="0064465B">
        <w:t xml:space="preserve">Allonge-toi sur une grande feuille de papier et demande </w:t>
      </w:r>
      <w:r>
        <w:t xml:space="preserve">                                                        </w:t>
      </w:r>
      <w:r w:rsidRPr="0064465B">
        <w:t xml:space="preserve">à un membre de ta famille de </w:t>
      </w:r>
      <w:r>
        <w:t>tracer le contour de ton corps…                                                                                 Tu obtiendras ta silhouette sur le papier.                                                                               Vous pouvez ensuite échanger, à toi de tracer !</w:t>
      </w:r>
    </w:p>
    <w:p w:rsidR="007521AD" w:rsidRPr="0064465B" w:rsidRDefault="00B50D29" w:rsidP="0064465B">
      <w:pPr>
        <w:jc w:val="center"/>
      </w:pPr>
      <w:r>
        <w:t xml:space="preserve">Enfin, </w:t>
      </w:r>
      <w:r w:rsidR="0064465B">
        <w:t xml:space="preserve">sauras-tu redessiner ta bouche </w:t>
      </w:r>
      <w:r>
        <w:t xml:space="preserve">en rouge </w:t>
      </w:r>
      <w:r w:rsidR="0064465B">
        <w:t xml:space="preserve">sur ton visage,  </w:t>
      </w:r>
      <w:r>
        <w:t xml:space="preserve">                                                   </w:t>
      </w:r>
      <w:r w:rsidR="0064465B">
        <w:t>retrouver tes mains</w:t>
      </w:r>
      <w:r>
        <w:t xml:space="preserve"> toutes jaunes</w:t>
      </w:r>
      <w:r w:rsidR="0064465B">
        <w:t xml:space="preserve">, </w:t>
      </w:r>
      <w:r>
        <w:t xml:space="preserve">tes pieds tout marron…                                                       </w:t>
      </w:r>
      <w:r w:rsidR="0064465B">
        <w:t>et même ton « derrière »</w:t>
      </w:r>
      <w:r>
        <w:t xml:space="preserve"> tout vert</w:t>
      </w:r>
      <w:r w:rsidR="0064465B">
        <w:t>!</w:t>
      </w:r>
    </w:p>
    <w:p w:rsidR="007521AD" w:rsidRDefault="0041261F" w:rsidP="00324B69">
      <w:pPr>
        <w:jc w:val="center"/>
        <w:rPr>
          <w:sz w:val="36"/>
          <w:szCs w:val="36"/>
        </w:rPr>
      </w:pPr>
      <w:r w:rsidRPr="00324B69">
        <w:rPr>
          <w:noProof/>
          <w:sz w:val="36"/>
          <w:szCs w:val="36"/>
          <w:lang w:eastAsia="fr-FR"/>
        </w:rPr>
        <w:drawing>
          <wp:inline distT="0" distB="0" distL="0" distR="0">
            <wp:extent cx="1393539" cy="981075"/>
            <wp:effectExtent l="19050" t="0" r="0" b="0"/>
            <wp:docPr id="43" name="Image 3" descr="mi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91" cy="9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B69">
        <w:rPr>
          <w:noProof/>
          <w:sz w:val="36"/>
          <w:szCs w:val="36"/>
          <w:lang w:eastAsia="fr-FR"/>
        </w:rPr>
        <w:drawing>
          <wp:inline distT="0" distB="0" distL="0" distR="0">
            <wp:extent cx="1407069" cy="990600"/>
            <wp:effectExtent l="19050" t="0" r="2631" b="0"/>
            <wp:docPr id="4" name="Image 3" descr="mi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m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11" cy="98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69" w:rsidRPr="00324B69" w:rsidRDefault="00324B69" w:rsidP="00324B69">
      <w:pPr>
        <w:jc w:val="center"/>
        <w:rPr>
          <w:color w:val="FF0000"/>
          <w:sz w:val="36"/>
          <w:szCs w:val="36"/>
        </w:rPr>
      </w:pPr>
      <w:r w:rsidRPr="00324B69">
        <w:rPr>
          <w:color w:val="FF0000"/>
          <w:sz w:val="36"/>
          <w:szCs w:val="36"/>
        </w:rPr>
        <w:t>Des fraises !...</w:t>
      </w:r>
    </w:p>
    <w:p w:rsidR="003147FD" w:rsidRDefault="0078447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126365</wp:posOffset>
                </wp:positionV>
                <wp:extent cx="2429510" cy="695325"/>
                <wp:effectExtent l="8890" t="9525" r="9525" b="952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50" w:rsidRDefault="00813BD6">
                            <w:r>
                              <w:t>Je suis jaune et longue ;                             tu dois m’éplucher pour me manger… le singe m’apprécie aussi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65.05pt;margin-top:9.95pt;width:191.3pt;height:5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">
                <v:textbox>
                  <w:txbxContent>
                    <w:p w:rsidR="00F45950" w:rsidRDefault="00813BD6">
                      <w:r>
                        <w:t>Je suis jaune et longue ;                             tu dois m’éplucher pour me manger… le singe m’apprécie aussi !</w:t>
                      </w:r>
                    </w:p>
                  </w:txbxContent>
                </v:textbox>
              </v:shape>
            </w:pict>
          </mc:Fallback>
        </mc:AlternateContent>
      </w:r>
      <w:r w:rsidR="0041261F">
        <w:rPr>
          <w:noProof/>
          <w:sz w:val="36"/>
          <w:szCs w:val="36"/>
          <w:lang w:eastAsia="fr-FR"/>
        </w:rPr>
        <w:drawing>
          <wp:inline distT="0" distB="0" distL="0" distR="0">
            <wp:extent cx="737876" cy="781050"/>
            <wp:effectExtent l="19050" t="0" r="5074" b="0"/>
            <wp:docPr id="37" name="Image 36" descr="p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14" cy="7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950">
        <w:rPr>
          <w:sz w:val="36"/>
          <w:szCs w:val="36"/>
        </w:rPr>
        <w:t xml:space="preserve">              </w:t>
      </w:r>
    </w:p>
    <w:p w:rsidR="0041261F" w:rsidRDefault="0078447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1033780</wp:posOffset>
                </wp:positionV>
                <wp:extent cx="2429510" cy="695325"/>
                <wp:effectExtent l="8890" t="9525" r="9525" b="952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CBF" w:rsidRDefault="00753CBF" w:rsidP="00F45950">
                            <w:r>
                              <w:t xml:space="preserve">Je peux être verte, jaune ou rouge… et je suis toute ronde. Tu peux me </w:t>
                            </w:r>
                            <w:r w:rsidR="00B50D29">
                              <w:t xml:space="preserve">déguster </w:t>
                            </w:r>
                            <w:r>
                              <w:t xml:space="preserve"> en tarte ou boire mon jus.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65.05pt;margin-top:81.4pt;width:191.3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">
                <v:textbox>
                  <w:txbxContent>
                    <w:p w:rsidR="00753CBF" w:rsidRDefault="00753CBF" w:rsidP="00F45950">
                      <w:r>
                        <w:t xml:space="preserve">Je peux être verte, jaune ou rouge… et je suis toute ronde. Tu peux me </w:t>
                      </w:r>
                      <w:r w:rsidR="00B50D29">
                        <w:t xml:space="preserve">déguster </w:t>
                      </w:r>
                      <w:r>
                        <w:t xml:space="preserve"> en tarte ou boire mon jus.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119380</wp:posOffset>
                </wp:positionV>
                <wp:extent cx="2429510" cy="695325"/>
                <wp:effectExtent l="8890" t="9525" r="9525" b="952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50" w:rsidRDefault="00753CBF" w:rsidP="00F45950">
                            <w:r>
                              <w:t>Je suis ronde ; j’ai une peau épaisse</w:t>
                            </w:r>
                          </w:p>
                          <w:p w:rsidR="00753CBF" w:rsidRDefault="00753CBF" w:rsidP="00F45950">
                            <w:r>
                              <w:t>Mon nom est aussi une couleur.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65.05pt;margin-top:9.4pt;width:191.3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">
                <v:textbox>
                  <w:txbxContent>
                    <w:p w:rsidR="00F45950" w:rsidRDefault="00753CBF" w:rsidP="00F45950">
                      <w:r>
                        <w:t>Je suis ronde ; j’ai une peau épaisse</w:t>
                      </w:r>
                    </w:p>
                    <w:p w:rsidR="00753CBF" w:rsidRDefault="00753CBF" w:rsidP="00F45950">
                      <w:r>
                        <w:t>Mon nom est aussi une couleur.</w:t>
                      </w:r>
                    </w:p>
                  </w:txbxContent>
                </v:textbox>
              </v:shape>
            </w:pict>
          </mc:Fallback>
        </mc:AlternateContent>
      </w:r>
      <w:r w:rsidR="00753CBF">
        <w:rPr>
          <w:noProof/>
          <w:sz w:val="36"/>
          <w:szCs w:val="36"/>
          <w:lang w:eastAsia="fr-FR"/>
        </w:rPr>
        <w:drawing>
          <wp:inline distT="0" distB="0" distL="0" distR="0">
            <wp:extent cx="1089826" cy="819150"/>
            <wp:effectExtent l="1905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2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1F" w:rsidRDefault="0078447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960120</wp:posOffset>
                </wp:positionV>
                <wp:extent cx="2429510" cy="695325"/>
                <wp:effectExtent l="8890" t="9525" r="9525" b="952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50" w:rsidRDefault="00813BD6" w:rsidP="00F45950">
                            <w:r>
                              <w:t>Je pousse en été ;                                                             A cause de moi, Lulu a la bouche toute rouge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65.05pt;margin-top:75.6pt;width:191.3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vULAIAAFk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">
                <v:textbox>
                  <w:txbxContent>
                    <w:p w:rsidR="00F45950" w:rsidRDefault="00813BD6" w:rsidP="00F45950">
                      <w:r>
                        <w:t>Je pousse en été ;                                                             A cause de moi, Lulu a la bouche toute rouge !</w:t>
                      </w:r>
                    </w:p>
                  </w:txbxContent>
                </v:textbox>
              </v:shape>
            </w:pict>
          </mc:Fallback>
        </mc:AlternateContent>
      </w:r>
      <w:r w:rsidR="0041261F">
        <w:rPr>
          <w:noProof/>
          <w:sz w:val="36"/>
          <w:szCs w:val="36"/>
          <w:lang w:eastAsia="fr-FR"/>
        </w:rPr>
        <w:drawing>
          <wp:inline distT="0" distB="0" distL="0" distR="0">
            <wp:extent cx="831396" cy="866775"/>
            <wp:effectExtent l="19050" t="0" r="6804" b="0"/>
            <wp:docPr id="40" name="Image 39" descr="f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is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9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F" w:rsidRDefault="0078447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848360</wp:posOffset>
                </wp:positionV>
                <wp:extent cx="2429510" cy="695325"/>
                <wp:effectExtent l="8890" t="9525" r="9525" b="952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50" w:rsidRDefault="00753CBF" w:rsidP="00F45950">
                            <w:r>
                              <w:t>Je pousse en grappes ;                        mes grains sont mûrs en Automne ;</w:t>
                            </w:r>
                            <w:r w:rsidR="00B50D29">
                              <w:t xml:space="preserve">   </w:t>
                            </w:r>
                            <w:r>
                              <w:t xml:space="preserve"> ils ont plusieurs couleurs.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65.05pt;margin-top:66.8pt;width:191.3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">
                <v:textbox>
                  <w:txbxContent>
                    <w:p w:rsidR="00F45950" w:rsidRDefault="00753CBF" w:rsidP="00F45950">
                      <w:r>
                        <w:t>Je pousse en grappes ;                        mes grains sont mûrs en Automne ;</w:t>
                      </w:r>
                      <w:r w:rsidR="00B50D29">
                        <w:t xml:space="preserve">   </w:t>
                      </w:r>
                      <w:r>
                        <w:t xml:space="preserve"> ils ont plusieurs couleurs. </w:t>
                      </w:r>
                    </w:p>
                  </w:txbxContent>
                </v:textbox>
              </v:shape>
            </w:pict>
          </mc:Fallback>
        </mc:AlternateContent>
      </w:r>
      <w:r w:rsidR="0041261F">
        <w:rPr>
          <w:noProof/>
          <w:sz w:val="36"/>
          <w:szCs w:val="36"/>
          <w:lang w:eastAsia="fr-FR"/>
        </w:rPr>
        <w:drawing>
          <wp:inline distT="0" distB="0" distL="0" distR="0">
            <wp:extent cx="995364" cy="819150"/>
            <wp:effectExtent l="19050" t="0" r="0" b="0"/>
            <wp:docPr id="42" name="Image 41" descr="ban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93" cy="8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6D" w:rsidRPr="00813BD6" w:rsidRDefault="00277B6D">
      <w:pPr>
        <w:rPr>
          <w:i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895350" cy="900088"/>
            <wp:effectExtent l="19050" t="0" r="0" b="0"/>
            <wp:docPr id="45" name="Image 44" descr="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87" cy="9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BD6">
        <w:rPr>
          <w:sz w:val="36"/>
          <w:szCs w:val="36"/>
        </w:rPr>
        <w:t xml:space="preserve">               </w:t>
      </w:r>
      <w:r w:rsidR="00813BD6">
        <w:rPr>
          <w:i/>
        </w:rPr>
        <w:t>Relie chaque texte à l’image correspondante.</w:t>
      </w:r>
    </w:p>
    <w:p w:rsidR="003147FD" w:rsidRDefault="0078447F">
      <w:pPr>
        <w:rPr>
          <w:color w:val="FF0000"/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295275</wp:posOffset>
                </wp:positionV>
                <wp:extent cx="3331210" cy="1104265"/>
                <wp:effectExtent l="0" t="0" r="3175" b="63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49F" w:rsidRDefault="0038349F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147FD">
                              <w:rPr>
                                <w:color w:val="FF0000"/>
                                <w:sz w:val="36"/>
                                <w:szCs w:val="36"/>
                              </w:rPr>
                              <w:t>Oh ! J’ai la bouche toute rouge !</w:t>
                            </w:r>
                          </w:p>
                          <w:p w:rsidR="00950F35" w:rsidRDefault="00950F35" w:rsidP="00950F35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950F35" w:rsidRPr="00950F35" w:rsidRDefault="00950F35" w:rsidP="00950F3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50F35">
                              <w:rPr>
                                <w:i/>
                              </w:rPr>
                              <w:t xml:space="preserve">Découpe les 4 pièces du puzzle </w:t>
                            </w:r>
                            <w:r>
                              <w:rPr>
                                <w:i/>
                              </w:rPr>
                              <w:t xml:space="preserve">et </w:t>
                            </w:r>
                            <w:r w:rsidR="00950A08">
                              <w:rPr>
                                <w:i/>
                              </w:rPr>
                              <w:t>place-les</w:t>
                            </w:r>
                            <w:r>
                              <w:rPr>
                                <w:i/>
                              </w:rPr>
                              <w:t xml:space="preserve"> sur la grille.</w:t>
                            </w:r>
                          </w:p>
                          <w:p w:rsidR="00950F35" w:rsidRDefault="00950F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98.2pt;margin-top:23.25pt;width:262.3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lohQ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" stroked="f">
                <v:textbox>
                  <w:txbxContent>
                    <w:p w:rsidR="0038349F" w:rsidRDefault="0038349F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3147FD">
                        <w:rPr>
                          <w:color w:val="FF0000"/>
                          <w:sz w:val="36"/>
                          <w:szCs w:val="36"/>
                        </w:rPr>
                        <w:t>Oh ! J’ai la bouche toute rouge !</w:t>
                      </w:r>
                    </w:p>
                    <w:p w:rsidR="00950F35" w:rsidRDefault="00950F35" w:rsidP="00950F35">
                      <w:pPr>
                        <w:jc w:val="center"/>
                        <w:rPr>
                          <w:i/>
                        </w:rPr>
                      </w:pPr>
                    </w:p>
                    <w:p w:rsidR="00950F35" w:rsidRPr="00950F35" w:rsidRDefault="00950F35" w:rsidP="00950F35">
                      <w:pPr>
                        <w:jc w:val="center"/>
                        <w:rPr>
                          <w:i/>
                        </w:rPr>
                      </w:pPr>
                      <w:r w:rsidRPr="00950F35">
                        <w:rPr>
                          <w:i/>
                        </w:rPr>
                        <w:t xml:space="preserve">Découpe les 4 pièces du puzzle </w:t>
                      </w:r>
                      <w:r>
                        <w:rPr>
                          <w:i/>
                        </w:rPr>
                        <w:t xml:space="preserve">et </w:t>
                      </w:r>
                      <w:r w:rsidR="00950A08">
                        <w:rPr>
                          <w:i/>
                        </w:rPr>
                        <w:t>place-les</w:t>
                      </w:r>
                      <w:r>
                        <w:rPr>
                          <w:i/>
                        </w:rPr>
                        <w:t xml:space="preserve"> sur la grille.</w:t>
                      </w:r>
                    </w:p>
                    <w:p w:rsidR="00950F35" w:rsidRDefault="00950F35"/>
                  </w:txbxContent>
                </v:textbox>
              </v:shape>
            </w:pict>
          </mc:Fallback>
        </mc:AlternateContent>
      </w:r>
      <w:r w:rsidR="003147FD">
        <w:rPr>
          <w:noProof/>
          <w:lang w:eastAsia="fr-FR"/>
        </w:rPr>
        <w:drawing>
          <wp:inline distT="0" distB="0" distL="0" distR="0">
            <wp:extent cx="1057275" cy="1398547"/>
            <wp:effectExtent l="19050" t="0" r="9525" b="0"/>
            <wp:docPr id="6" name="Image 4" descr="rou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u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9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7FD">
        <w:rPr>
          <w:sz w:val="36"/>
          <w:szCs w:val="36"/>
        </w:rPr>
        <w:t xml:space="preserve"> </w:t>
      </w:r>
    </w:p>
    <w:p w:rsidR="00211D85" w:rsidRPr="00950F35" w:rsidRDefault="00950F35" w:rsidP="00950F35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3571875" cy="4981575"/>
            <wp:effectExtent l="1905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9" t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D1" w:rsidRPr="009D6AC6" w:rsidRDefault="00211D85" w:rsidP="009D6AC6">
      <w:pPr>
        <w:jc w:val="center"/>
        <w:rPr>
          <w:sz w:val="36"/>
          <w:szCs w:val="36"/>
        </w:rPr>
      </w:pPr>
      <w:r w:rsidRPr="00211D85">
        <w:rPr>
          <w:color w:val="984806" w:themeColor="accent6" w:themeShade="80"/>
          <w:sz w:val="36"/>
          <w:szCs w:val="36"/>
        </w:rPr>
        <w:t>Et…</w:t>
      </w:r>
      <w:r>
        <w:rPr>
          <w:sz w:val="36"/>
          <w:szCs w:val="36"/>
        </w:rPr>
        <w:t xml:space="preserve">    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971675" cy="1295672"/>
            <wp:effectExtent l="19050" t="0" r="9525" b="0"/>
            <wp:docPr id="7" name="Image 6" descr="plo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u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29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D1" w:rsidRDefault="001C16D1" w:rsidP="001C16D1">
      <w:r>
        <w:t xml:space="preserve">                 Lulu saute dans la boue</w:t>
      </w:r>
      <w:r w:rsidR="00FF0D69">
        <w:t xml:space="preserve">, il s’amuse beaucoup </w:t>
      </w:r>
      <w:r>
        <w:t xml:space="preserve">… </w:t>
      </w:r>
      <w:r w:rsidR="00FF0D69">
        <w:t xml:space="preserve"> </w:t>
      </w:r>
      <w:r>
        <w:t>à toi d’essayer !</w:t>
      </w:r>
    </w:p>
    <w:p w:rsidR="003F4293" w:rsidRDefault="001C16D1" w:rsidP="001C16D1">
      <w:r>
        <w:rPr>
          <w:noProof/>
          <w:lang w:eastAsia="fr-FR"/>
        </w:rPr>
        <w:drawing>
          <wp:inline distT="0" distB="0" distL="0" distR="0">
            <wp:extent cx="1471008" cy="1027620"/>
            <wp:effectExtent l="19050" t="0" r="0" b="0"/>
            <wp:docPr id="44" name="Image 44" descr="sauter à pieds joints le long de la co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uter à pieds joints le long de la cor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18" cy="10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93">
        <w:t xml:space="preserve">  </w:t>
      </w:r>
      <w:r>
        <w:t xml:space="preserve"> </w:t>
      </w:r>
      <w:r w:rsidR="003F4293" w:rsidRPr="003F4293">
        <w:rPr>
          <w:noProof/>
          <w:lang w:eastAsia="fr-FR"/>
        </w:rPr>
        <w:drawing>
          <wp:inline distT="0" distB="0" distL="0" distR="0">
            <wp:extent cx="1418018" cy="990600"/>
            <wp:effectExtent l="19050" t="0" r="0" b="0"/>
            <wp:docPr id="31" name="Image 50" descr="Bewegings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ewegingspr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18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93">
        <w:t xml:space="preserve">    </w:t>
      </w:r>
      <w:r w:rsidR="003F4293" w:rsidRPr="003F4293">
        <w:rPr>
          <w:noProof/>
          <w:lang w:eastAsia="fr-FR"/>
        </w:rPr>
        <w:drawing>
          <wp:inline distT="0" distB="0" distL="0" distR="0">
            <wp:extent cx="1457325" cy="1015477"/>
            <wp:effectExtent l="19050" t="0" r="9525" b="0"/>
            <wp:docPr id="33" name="Image 47" descr="Bewegings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wegingspr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0" cy="10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C6" w:rsidRPr="009D6AC6" w:rsidRDefault="00236B03" w:rsidP="001C16D1">
      <w:r>
        <w:t>Saute</w:t>
      </w:r>
      <w:r w:rsidR="001C16D1">
        <w:t xml:space="preserve"> à pieds joints </w:t>
      </w:r>
      <w:r w:rsidR="003F4293">
        <w:t xml:space="preserve">             </w:t>
      </w:r>
      <w:r>
        <w:t xml:space="preserve">    Saute</w:t>
      </w:r>
      <w:r w:rsidR="003F4293">
        <w:t xml:space="preserve"> d’un côté puis de                 Sa</w:t>
      </w:r>
      <w:r>
        <w:t>ute</w:t>
      </w:r>
      <w:r w:rsidR="003F4293">
        <w:t xml:space="preserve"> au-dessus                                             </w:t>
      </w:r>
      <w:r w:rsidR="001C16D1">
        <w:t>le long d’une</w:t>
      </w:r>
      <w:r w:rsidR="003F4293">
        <w:t xml:space="preserve"> corde.                    l’autre de la corde.                         d’un obstacle.    </w:t>
      </w:r>
    </w:p>
    <w:p w:rsidR="001C16D1" w:rsidRDefault="009D6AC6" w:rsidP="009D6AC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32950" cy="2209800"/>
            <wp:effectExtent l="19050" t="0" r="0" b="0"/>
            <wp:docPr id="34" name="Image 33" descr="bonds 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s papie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730" cy="22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69" w:rsidRDefault="009D6AC6" w:rsidP="00CB2CF9">
      <w:pPr>
        <w:jc w:val="center"/>
      </w:pPr>
      <w:r>
        <w:t xml:space="preserve">Lulu a bien sauté !                                                                                                              </w:t>
      </w:r>
      <w:r w:rsidR="00236B03">
        <w:t>C</w:t>
      </w:r>
      <w:r>
        <w:t>es bandes de papie</w:t>
      </w:r>
      <w:r w:rsidR="00236B03">
        <w:t>r</w:t>
      </w:r>
      <w:r w:rsidR="00DC1A97">
        <w:t xml:space="preserve"> </w:t>
      </w:r>
      <w:r w:rsidR="00CB2CF9">
        <w:t>représentent les bonds de Lulu dans la flaque de boue.</w:t>
      </w:r>
      <w:r w:rsidR="00DC1A97">
        <w:t xml:space="preserve">                    </w:t>
      </w:r>
      <w:r>
        <w:t xml:space="preserve">                             </w:t>
      </w:r>
      <w:r w:rsidR="00DC1A97">
        <w:t>D</w:t>
      </w:r>
      <w:r>
        <w:t xml:space="preserve">écoupe et colle pour représenter tes </w:t>
      </w:r>
      <w:r w:rsidR="00DC1A97">
        <w:t xml:space="preserve">propres </w:t>
      </w:r>
      <w:r>
        <w:t xml:space="preserve">sauts ! </w:t>
      </w:r>
    </w:p>
    <w:p w:rsidR="00211D85" w:rsidRDefault="001C16D1">
      <w:pPr>
        <w:rPr>
          <w:color w:val="984806" w:themeColor="accent6" w:themeShade="80"/>
          <w:sz w:val="36"/>
          <w:szCs w:val="36"/>
        </w:rPr>
      </w:pPr>
      <w:r>
        <w:lastRenderedPageBreak/>
        <w:t xml:space="preserve"> </w:t>
      </w:r>
      <w:r w:rsidR="00211D85">
        <w:rPr>
          <w:noProof/>
          <w:lang w:eastAsia="fr-FR"/>
        </w:rPr>
        <w:drawing>
          <wp:inline distT="0" distB="0" distL="0" distR="0">
            <wp:extent cx="1416970" cy="1647825"/>
            <wp:effectExtent l="19050" t="0" r="0" b="0"/>
            <wp:docPr id="8" name="Image 7" descr="marr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ron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7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D85">
        <w:rPr>
          <w:sz w:val="36"/>
          <w:szCs w:val="36"/>
        </w:rPr>
        <w:t xml:space="preserve"> </w:t>
      </w:r>
      <w:r w:rsidR="00211D85" w:rsidRPr="00211D85">
        <w:rPr>
          <w:color w:val="984806" w:themeColor="accent6" w:themeShade="80"/>
          <w:sz w:val="36"/>
          <w:szCs w:val="36"/>
        </w:rPr>
        <w:t>J’ai les pieds tout marron</w:t>
      </w:r>
    </w:p>
    <w:p w:rsidR="0041261F" w:rsidRPr="00CB2CF9" w:rsidRDefault="0041261F"/>
    <w:p w:rsidR="00DA4E28" w:rsidRDefault="0041261F" w:rsidP="0041261F">
      <w:pPr>
        <w:jc w:val="center"/>
        <w:rPr>
          <w:color w:val="984806" w:themeColor="accent6" w:themeShade="80"/>
          <w:sz w:val="36"/>
          <w:szCs w:val="36"/>
        </w:rPr>
      </w:pPr>
      <w:r>
        <w:rPr>
          <w:noProof/>
          <w:color w:val="984806" w:themeColor="accent6" w:themeShade="80"/>
          <w:sz w:val="36"/>
          <w:szCs w:val="36"/>
          <w:lang w:eastAsia="fr-FR"/>
        </w:rPr>
        <w:drawing>
          <wp:inline distT="0" distB="0" distL="0" distR="0">
            <wp:extent cx="1590675" cy="2219325"/>
            <wp:effectExtent l="1905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7" r="4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984806" w:themeColor="accent6" w:themeShade="80"/>
          <w:sz w:val="36"/>
          <w:szCs w:val="36"/>
          <w:lang w:eastAsia="fr-FR"/>
        </w:rPr>
        <w:drawing>
          <wp:inline distT="0" distB="0" distL="0" distR="0">
            <wp:extent cx="2141259" cy="2038350"/>
            <wp:effectExtent l="19050" t="0" r="0" b="0"/>
            <wp:docPr id="36" name="Image 35" descr="empreinte p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reinte pie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72" cy="203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F" w:rsidRDefault="0041261F" w:rsidP="0041261F">
      <w:pPr>
        <w:jc w:val="center"/>
      </w:pPr>
    </w:p>
    <w:p w:rsidR="0041261F" w:rsidRPr="0041261F" w:rsidRDefault="0041261F" w:rsidP="0041261F">
      <w:pPr>
        <w:jc w:val="center"/>
      </w:pPr>
      <w:r w:rsidRPr="0041261F">
        <w:t xml:space="preserve">Et toi ? </w:t>
      </w:r>
    </w:p>
    <w:p w:rsidR="0041261F" w:rsidRDefault="0041261F" w:rsidP="0041261F">
      <w:pPr>
        <w:jc w:val="center"/>
      </w:pPr>
      <w:r w:rsidRPr="0041261F">
        <w:t xml:space="preserve">As-tu déjà essayé de mettre les pieds dans la peinture ? </w:t>
      </w:r>
    </w:p>
    <w:p w:rsidR="0041261F" w:rsidRPr="0041261F" w:rsidRDefault="0041261F" w:rsidP="0041261F">
      <w:pPr>
        <w:jc w:val="center"/>
      </w:pPr>
      <w:r>
        <w:t>Place une grande feuille de papier au sol et amuse-toi à inventer un chemin…</w:t>
      </w:r>
    </w:p>
    <w:p w:rsidR="00DA4E28" w:rsidRPr="0041261F" w:rsidRDefault="00DA4E28">
      <w:pPr>
        <w:rPr>
          <w:color w:val="984806" w:themeColor="accent6" w:themeShade="80"/>
        </w:rPr>
      </w:pPr>
    </w:p>
    <w:p w:rsidR="00DA4E28" w:rsidRDefault="00DA4E28">
      <w:pPr>
        <w:rPr>
          <w:color w:val="984806" w:themeColor="accent6" w:themeShade="80"/>
          <w:sz w:val="36"/>
          <w:szCs w:val="36"/>
        </w:rPr>
      </w:pPr>
    </w:p>
    <w:p w:rsidR="00DA4E28" w:rsidRDefault="0078447F">
      <w:pPr>
        <w:rPr>
          <w:noProof/>
          <w:sz w:val="36"/>
          <w:szCs w:val="36"/>
          <w:lang w:eastAsia="fr-FR"/>
        </w:rPr>
      </w:pPr>
      <w:r>
        <w:rPr>
          <w:noProof/>
          <w:color w:val="984806" w:themeColor="accent6" w:themeShade="80"/>
          <w:sz w:val="36"/>
          <w:szCs w:val="36"/>
          <w:lang w:eastAsia="fr-FR"/>
        </w:rPr>
        <mc:AlternateContent>
          <mc:Choice Requires="wps">
            <w:drawing>
              <wp:inline distT="0" distB="0" distL="0" distR="0">
                <wp:extent cx="1573530" cy="939165"/>
                <wp:effectExtent l="9525" t="0" r="0" b="1905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7353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447F" w:rsidRDefault="0078447F" w:rsidP="007844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ush Script MT" w:hAnsi="Brush Script MT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Wah! 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36" type="#_x0000_t202" style="width:123.9pt;height:7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78447F" w:rsidRDefault="0078447F" w:rsidP="007844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ush Script MT" w:hAnsi="Brush Script MT"/>
                          <w:shadow/>
                          <w:color w:val="FFC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Wah!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D2A4B" w:rsidRPr="00DD2A4B">
        <w:rPr>
          <w:noProof/>
          <w:sz w:val="36"/>
          <w:szCs w:val="36"/>
          <w:lang w:eastAsia="fr-FR"/>
        </w:rPr>
        <w:t>les jolies fleurs !</w:t>
      </w:r>
    </w:p>
    <w:p w:rsidR="00686BCD" w:rsidRDefault="00686BCD">
      <w:pPr>
        <w:rPr>
          <w:noProof/>
          <w:lang w:eastAsia="fr-FR"/>
        </w:rPr>
      </w:pPr>
    </w:p>
    <w:p w:rsidR="00DD2A4B" w:rsidRDefault="00686BCD">
      <w:pPr>
        <w:rPr>
          <w:noProof/>
          <w:lang w:eastAsia="fr-FR"/>
        </w:rPr>
      </w:pPr>
      <w:r w:rsidRPr="00686BCD">
        <w:rPr>
          <w:noProof/>
          <w:lang w:eastAsia="fr-FR"/>
        </w:rPr>
        <w:t xml:space="preserve">Voici </w:t>
      </w:r>
      <w:r>
        <w:rPr>
          <w:noProof/>
          <w:lang w:eastAsia="fr-FR"/>
        </w:rPr>
        <w:t>plusieurs</w:t>
      </w:r>
      <w:r w:rsidRPr="00686BCD">
        <w:rPr>
          <w:noProof/>
          <w:lang w:eastAsia="fr-FR"/>
        </w:rPr>
        <w:t xml:space="preserve"> manières de faire un joli bouquet pour ta maman… </w:t>
      </w:r>
      <w:r w:rsidR="00617665">
        <w:rPr>
          <w:noProof/>
          <w:lang w:eastAsia="fr-FR"/>
        </w:rPr>
        <w:t xml:space="preserve">                                Quelle fleur </w:t>
      </w:r>
      <w:r w:rsidRPr="00686BCD">
        <w:rPr>
          <w:noProof/>
          <w:lang w:eastAsia="fr-FR"/>
        </w:rPr>
        <w:t xml:space="preserve">préfères-tu ? </w:t>
      </w:r>
    </w:p>
    <w:p w:rsidR="00686BCD" w:rsidRDefault="003F638A" w:rsidP="003F638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466850" cy="1829165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96760" cy="1800225"/>
            <wp:effectExtent l="19050" t="0" r="33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07798" cy="1798478"/>
            <wp:effectExtent l="19050" t="0" r="0" b="0"/>
            <wp:docPr id="24" name="Image 23" descr="f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798" cy="17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65" w:rsidRDefault="00617665" w:rsidP="00617665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   Avec de la pate à modeler</w:t>
      </w:r>
    </w:p>
    <w:p w:rsidR="00617665" w:rsidRDefault="00617665" w:rsidP="00617665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209675" cy="1828021"/>
            <wp:effectExtent l="1905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95" cy="18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</w:t>
      </w:r>
      <w:r w:rsidR="00B83F1C">
        <w:rPr>
          <w:noProof/>
          <w:lang w:eastAsia="fr-FR"/>
        </w:rPr>
        <w:drawing>
          <wp:inline distT="0" distB="0" distL="0" distR="0">
            <wp:extent cx="2181225" cy="1212344"/>
            <wp:effectExtent l="19050" t="0" r="9525" b="0"/>
            <wp:docPr id="27" name="Image 26" descr="f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4B" w:rsidRPr="00617665" w:rsidRDefault="00617665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Avec des bouchons</w:t>
      </w:r>
      <w:r w:rsidR="00B63B3C">
        <w:rPr>
          <w:noProof/>
          <w:lang w:eastAsia="fr-FR"/>
        </w:rPr>
        <w:t xml:space="preserve">                         </w:t>
      </w:r>
      <w:r>
        <w:rPr>
          <w:noProof/>
          <w:lang w:eastAsia="fr-FR"/>
        </w:rPr>
        <w:t>A</w:t>
      </w:r>
      <w:r w:rsidR="00B83F1C">
        <w:rPr>
          <w:noProof/>
          <w:lang w:eastAsia="fr-FR"/>
        </w:rPr>
        <w:t>vec un rouleau de papier</w:t>
      </w:r>
      <w:r w:rsidR="00B63B3C">
        <w:rPr>
          <w:noProof/>
          <w:lang w:eastAsia="fr-FR"/>
        </w:rPr>
        <w:t xml:space="preserve"> découpé</w:t>
      </w:r>
    </w:p>
    <w:p w:rsidR="00655A40" w:rsidRDefault="0078447F" w:rsidP="00655A40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304800</wp:posOffset>
                </wp:positionV>
                <wp:extent cx="3094990" cy="1285875"/>
                <wp:effectExtent l="635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A08" w:rsidRDefault="00950A08">
                            <w:pP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t>Tiens maman ! C’est pour toi !</w:t>
                            </w:r>
                          </w:p>
                          <w:p w:rsidR="00950A08" w:rsidRDefault="00950A08" w:rsidP="00950A08">
                            <w:pPr>
                              <w:jc w:val="center"/>
                              <w:rPr>
                                <w:i/>
                                <w:noProof/>
                                <w:lang w:eastAsia="fr-FR"/>
                              </w:rPr>
                            </w:pPr>
                          </w:p>
                          <w:p w:rsidR="00950A08" w:rsidRPr="001D55CF" w:rsidRDefault="00950A08" w:rsidP="00950A08">
                            <w:pPr>
                              <w:jc w:val="center"/>
                              <w:rPr>
                                <w:i/>
                                <w:noProof/>
                                <w:lang w:eastAsia="fr-FR"/>
                              </w:rPr>
                            </w:pPr>
                            <w:r w:rsidRPr="001D55CF">
                              <w:rPr>
                                <w:i/>
                                <w:noProof/>
                                <w:lang w:eastAsia="fr-FR"/>
                              </w:rPr>
                              <w:t>Décore la robe de la maman de Lulu</w:t>
                            </w:r>
                          </w:p>
                          <w:p w:rsidR="00950A08" w:rsidRDefault="00950A08">
                            <w:pPr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  <w:p w:rsidR="00950A08" w:rsidRDefault="00950A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98.3pt;margin-top:24pt;width:243.7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HnhQIAABg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" stroked="f">
                <v:textbox>
                  <w:txbxContent>
                    <w:p w:rsidR="00950A08" w:rsidRDefault="00950A08">
                      <w:pPr>
                        <w:rPr>
                          <w:noProof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t>Tiens maman ! C’est pour toi !</w:t>
                      </w:r>
                    </w:p>
                    <w:p w:rsidR="00950A08" w:rsidRDefault="00950A08" w:rsidP="00950A08">
                      <w:pPr>
                        <w:jc w:val="center"/>
                        <w:rPr>
                          <w:i/>
                          <w:noProof/>
                          <w:lang w:eastAsia="fr-FR"/>
                        </w:rPr>
                      </w:pPr>
                    </w:p>
                    <w:p w:rsidR="00950A08" w:rsidRPr="001D55CF" w:rsidRDefault="00950A08" w:rsidP="00950A08">
                      <w:pPr>
                        <w:jc w:val="center"/>
                        <w:rPr>
                          <w:i/>
                          <w:noProof/>
                          <w:lang w:eastAsia="fr-FR"/>
                        </w:rPr>
                      </w:pPr>
                      <w:r w:rsidRPr="001D55CF">
                        <w:rPr>
                          <w:i/>
                          <w:noProof/>
                          <w:lang w:eastAsia="fr-FR"/>
                        </w:rPr>
                        <w:t>Décore la robe de la maman de Lulu</w:t>
                      </w:r>
                    </w:p>
                    <w:p w:rsidR="00950A08" w:rsidRDefault="00950A08">
                      <w:pPr>
                        <w:rPr>
                          <w:noProof/>
                          <w:sz w:val="36"/>
                          <w:szCs w:val="36"/>
                          <w:lang w:eastAsia="fr-FR"/>
                        </w:rPr>
                      </w:pPr>
                    </w:p>
                    <w:p w:rsidR="00950A08" w:rsidRDefault="00950A08"/>
                  </w:txbxContent>
                </v:textbox>
              </v:shape>
            </w:pict>
          </mc:Fallback>
        </mc:AlternateContent>
      </w:r>
      <w:r w:rsidR="00655A40">
        <w:rPr>
          <w:noProof/>
          <w:lang w:eastAsia="fr-FR"/>
        </w:rPr>
        <w:drawing>
          <wp:inline distT="0" distB="0" distL="0" distR="0">
            <wp:extent cx="1304925" cy="1573586"/>
            <wp:effectExtent l="19050" t="0" r="9525" b="0"/>
            <wp:docPr id="17" name="Image 17" descr="jau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une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A40" w:rsidRPr="00655A40">
        <w:rPr>
          <w:noProof/>
          <w:sz w:val="36"/>
          <w:szCs w:val="36"/>
          <w:lang w:eastAsia="fr-FR"/>
        </w:rPr>
        <w:t xml:space="preserve"> </w:t>
      </w:r>
    </w:p>
    <w:p w:rsidR="00DD2A4B" w:rsidRDefault="001D55CF" w:rsidP="001D55CF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367213" cy="4615535"/>
            <wp:effectExtent l="19050" t="0" r="4637" b="0"/>
            <wp:docPr id="19" name="Image 18" descr="m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67" cy="462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4B" w:rsidRDefault="00DD2A4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Oh ! Merci mon Lulu</w:t>
      </w:r>
    </w:p>
    <w:p w:rsidR="00DD2A4B" w:rsidRDefault="00DD2A4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Mais !... Tu as les mains toutes </w:t>
      </w:r>
      <w:r w:rsidRPr="00DD2A4B">
        <w:rPr>
          <w:noProof/>
          <w:sz w:val="36"/>
          <w:szCs w:val="36"/>
          <w:highlight w:val="yellow"/>
          <w:lang w:eastAsia="fr-FR"/>
        </w:rPr>
        <w:t>jaunes</w:t>
      </w:r>
      <w:r>
        <w:rPr>
          <w:noProof/>
          <w:sz w:val="36"/>
          <w:szCs w:val="36"/>
          <w:lang w:eastAsia="fr-FR"/>
        </w:rPr>
        <w:t xml:space="preserve"> , et le derrière tout </w:t>
      </w:r>
      <w:r w:rsidRPr="00DD2A4B">
        <w:rPr>
          <w:noProof/>
          <w:sz w:val="36"/>
          <w:szCs w:val="36"/>
          <w:highlight w:val="green"/>
          <w:lang w:eastAsia="fr-FR"/>
        </w:rPr>
        <w:t>vert</w:t>
      </w:r>
      <w:r>
        <w:rPr>
          <w:noProof/>
          <w:sz w:val="36"/>
          <w:szCs w:val="36"/>
          <w:lang w:eastAsia="fr-FR"/>
        </w:rPr>
        <w:t xml:space="preserve">, et la bouche toute </w:t>
      </w:r>
      <w:r w:rsidRPr="00DD2A4B">
        <w:rPr>
          <w:noProof/>
          <w:sz w:val="36"/>
          <w:szCs w:val="36"/>
          <w:highlight w:val="red"/>
          <w:lang w:eastAsia="fr-FR"/>
        </w:rPr>
        <w:t>rouge</w:t>
      </w:r>
      <w:r>
        <w:rPr>
          <w:noProof/>
          <w:sz w:val="36"/>
          <w:szCs w:val="36"/>
          <w:lang w:eastAsia="fr-FR"/>
        </w:rPr>
        <w:t xml:space="preserve">, et les pieds tout </w:t>
      </w:r>
      <w:r w:rsidRPr="00DD2A4B">
        <w:rPr>
          <w:noProof/>
          <w:sz w:val="36"/>
          <w:szCs w:val="36"/>
          <w:highlight w:val="darkRed"/>
          <w:lang w:eastAsia="fr-FR"/>
        </w:rPr>
        <w:t>marron</w:t>
      </w:r>
      <w:r>
        <w:rPr>
          <w:noProof/>
          <w:sz w:val="36"/>
          <w:szCs w:val="36"/>
          <w:lang w:eastAsia="fr-FR"/>
        </w:rPr>
        <w:t xml:space="preserve">. </w:t>
      </w:r>
    </w:p>
    <w:p w:rsidR="00DD2A4B" w:rsidRDefault="00461923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021164" cy="4305300"/>
            <wp:effectExtent l="19050" t="0" r="0" b="0"/>
            <wp:docPr id="21" name="Image 20" descr="marion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onett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10" cy="43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4B" w:rsidRDefault="00DD2A4B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Oui maman ! Je suis de toutes les couleurs !</w:t>
      </w:r>
    </w:p>
    <w:p w:rsidR="00461923" w:rsidRPr="00461923" w:rsidRDefault="00461923">
      <w:pPr>
        <w:rPr>
          <w:noProof/>
          <w:lang w:eastAsia="fr-FR"/>
        </w:rPr>
      </w:pPr>
      <w:r>
        <w:rPr>
          <w:noProof/>
          <w:lang w:eastAsia="fr-FR"/>
        </w:rPr>
        <w:t>Découpe les éléments pour fabriquer ta marionette… n’oublie pas les couleurs !</w:t>
      </w:r>
    </w:p>
    <w:p w:rsidR="0038349F" w:rsidRDefault="0078447F" w:rsidP="0038349F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285750</wp:posOffset>
                </wp:positionV>
                <wp:extent cx="3320415" cy="561340"/>
                <wp:effectExtent l="3810" t="0" r="0" b="63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507" w:rsidRPr="00FE0507" w:rsidRDefault="00FE0507" w:rsidP="00FE0507">
                            <w:pPr>
                              <w:rPr>
                                <w:noProof/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FE0507">
                              <w:rPr>
                                <w:noProof/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  <w:t xml:space="preserve">Et le bleu ? Tu as oublié le bleu ! </w:t>
                            </w:r>
                          </w:p>
                          <w:p w:rsidR="00FE0507" w:rsidRDefault="00FE0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left:0;text-align:left;margin-left:6.3pt;margin-top:22.5pt;width:261.45pt;height:4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" filled="f" fillcolor="#4f81bd [3204]" stroked="f" strokecolor="#f2f2f2 [3041]" strokeweight="3pt">
                <v:textbox>
                  <w:txbxContent>
                    <w:p w:rsidR="00FE0507" w:rsidRPr="00FE0507" w:rsidRDefault="00FE0507" w:rsidP="00FE0507">
                      <w:pPr>
                        <w:rPr>
                          <w:noProof/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FE0507">
                        <w:rPr>
                          <w:noProof/>
                          <w:color w:val="0070C0"/>
                          <w:sz w:val="36"/>
                          <w:szCs w:val="36"/>
                          <w:lang w:eastAsia="fr-FR"/>
                        </w:rPr>
                        <w:t xml:space="preserve">Et le bleu ? Tu as oublié le bleu ! </w:t>
                      </w:r>
                    </w:p>
                    <w:p w:rsidR="00FE0507" w:rsidRDefault="00FE0507"/>
                  </w:txbxContent>
                </v:textbox>
              </v:shape>
            </w:pict>
          </mc:Fallback>
        </mc:AlternateContent>
      </w:r>
      <w:r w:rsidR="00454C6D">
        <w:rPr>
          <w:i/>
          <w:noProof/>
          <w:lang w:eastAsia="fr-FR"/>
        </w:rPr>
        <w:drawing>
          <wp:inline distT="0" distB="0" distL="0" distR="0">
            <wp:extent cx="4664075" cy="2324735"/>
            <wp:effectExtent l="19050" t="0" r="3175" b="0"/>
            <wp:docPr id="14" name="Image 13" descr="b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07" w:rsidRDefault="00FE0507" w:rsidP="0038349F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>La maman de Lulu lui prépare son bain ; place les étiquettes dans l’ordre.</w:t>
      </w:r>
    </w:p>
    <w:p w:rsidR="00FE0507" w:rsidRDefault="00FE0507" w:rsidP="0038349F">
      <w:pPr>
        <w:jc w:val="center"/>
        <w:rPr>
          <w:i/>
          <w:noProof/>
          <w:lang w:eastAsia="fr-FR"/>
        </w:rPr>
      </w:pPr>
      <w:r w:rsidRPr="00FE0507">
        <w:rPr>
          <w:i/>
          <w:noProof/>
          <w:lang w:eastAsia="fr-FR"/>
        </w:rPr>
        <w:drawing>
          <wp:inline distT="0" distB="0" distL="0" distR="0">
            <wp:extent cx="3105150" cy="1914843"/>
            <wp:effectExtent l="19050" t="0" r="0" b="0"/>
            <wp:docPr id="1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07" w:rsidRDefault="00FE0507" w:rsidP="00FE0507">
      <w:pPr>
        <w:jc w:val="center"/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                                                 </w:t>
      </w:r>
      <w:r w:rsidRPr="0038349F">
        <w:rPr>
          <w:i/>
          <w:noProof/>
          <w:lang w:eastAsia="fr-FR"/>
        </w:rPr>
        <w:t>Colorie l’eau du bain de Lulu.</w:t>
      </w:r>
    </w:p>
    <w:p w:rsidR="00FE0507" w:rsidRDefault="00FE0507" w:rsidP="00FE0507">
      <w:pPr>
        <w:rPr>
          <w:i/>
          <w:noProof/>
          <w:lang w:eastAsia="fr-FR"/>
        </w:rPr>
      </w:pPr>
      <w:r>
        <w:rPr>
          <w:i/>
          <w:noProof/>
          <w:lang w:eastAsia="fr-FR"/>
        </w:rPr>
        <w:sym w:font="Wingdings" w:char="F022"/>
      </w:r>
      <w:r>
        <w:rPr>
          <w:i/>
          <w:noProof/>
          <w:lang w:eastAsia="fr-FR"/>
        </w:rPr>
        <w:t xml:space="preserve">_ _ _ _ _ _ _ _ _ _ _ _ _ _ _ _ _ _ _ _ _ _ _ _ _ _ _ _ _ _ _ _ _ _ _ _ _ _ _ </w:t>
      </w:r>
    </w:p>
    <w:p w:rsidR="00DD2A4B" w:rsidRPr="00FE0507" w:rsidRDefault="00FE0507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     </w:t>
      </w:r>
      <w:r>
        <w:rPr>
          <w:i/>
          <w:noProof/>
          <w:lang w:eastAsia="fr-FR"/>
        </w:rPr>
        <w:drawing>
          <wp:inline distT="0" distB="0" distL="0" distR="0">
            <wp:extent cx="3448050" cy="1094738"/>
            <wp:effectExtent l="19050" t="0" r="0" b="0"/>
            <wp:docPr id="16" name="Image 15" descr="bain étiqu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n étiquette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31" cy="10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4B" w:rsidRPr="003F638A" w:rsidRDefault="00F467C1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664075" cy="6435725"/>
            <wp:effectExtent l="19050" t="0" r="3175" b="0"/>
            <wp:docPr id="22" name="Image 21" descr="mot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couleur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A4B" w:rsidRPr="003F638A" w:rsidSect="007521A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AD"/>
    <w:rsid w:val="001C16D1"/>
    <w:rsid w:val="001D55CF"/>
    <w:rsid w:val="00211D85"/>
    <w:rsid w:val="00236B03"/>
    <w:rsid w:val="00277B6D"/>
    <w:rsid w:val="002B07A8"/>
    <w:rsid w:val="00301021"/>
    <w:rsid w:val="003147FD"/>
    <w:rsid w:val="00324B69"/>
    <w:rsid w:val="0038349F"/>
    <w:rsid w:val="003C66B0"/>
    <w:rsid w:val="003F4293"/>
    <w:rsid w:val="003F638A"/>
    <w:rsid w:val="0041261F"/>
    <w:rsid w:val="00454C6D"/>
    <w:rsid w:val="00461923"/>
    <w:rsid w:val="004F1257"/>
    <w:rsid w:val="00504A30"/>
    <w:rsid w:val="00617665"/>
    <w:rsid w:val="0064465B"/>
    <w:rsid w:val="00655A40"/>
    <w:rsid w:val="00686BCD"/>
    <w:rsid w:val="007521AD"/>
    <w:rsid w:val="00753CBF"/>
    <w:rsid w:val="0078447F"/>
    <w:rsid w:val="00813BD6"/>
    <w:rsid w:val="008E617B"/>
    <w:rsid w:val="00950A08"/>
    <w:rsid w:val="00950F35"/>
    <w:rsid w:val="009570BB"/>
    <w:rsid w:val="009D6AC6"/>
    <w:rsid w:val="00A02811"/>
    <w:rsid w:val="00A10063"/>
    <w:rsid w:val="00B50D29"/>
    <w:rsid w:val="00B63B3C"/>
    <w:rsid w:val="00B83F1C"/>
    <w:rsid w:val="00CB2CF9"/>
    <w:rsid w:val="00CE51DA"/>
    <w:rsid w:val="00D34CE2"/>
    <w:rsid w:val="00DA4E28"/>
    <w:rsid w:val="00DC1A97"/>
    <w:rsid w:val="00DD2A4B"/>
    <w:rsid w:val="00F45950"/>
    <w:rsid w:val="00F467C1"/>
    <w:rsid w:val="00FE0507"/>
    <w:rsid w:val="00F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none"/>
    </o:shapedefaults>
    <o:shapelayout v:ext="edit">
      <o:idmap v:ext="edit" data="1"/>
    </o:shapelayout>
  </w:shapeDefaults>
  <w:decimalSymbol w:val="."/>
  <w:listSeparator w:val=";"/>
  <w15:docId w15:val="{4DD939FE-8EF3-4C2E-8DEE-12620F89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1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CE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F45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844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39070B30</Template>
  <TotalTime>1</TotalTime>
  <Pages>6</Pages>
  <Words>407</Words>
  <Characters>2240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</dc:creator>
  <cp:lastModifiedBy>Anne DELOBEL</cp:lastModifiedBy>
  <cp:revision>2</cp:revision>
  <dcterms:created xsi:type="dcterms:W3CDTF">2020-04-21T14:58:00Z</dcterms:created>
  <dcterms:modified xsi:type="dcterms:W3CDTF">2020-04-21T14:58:00Z</dcterms:modified>
</cp:coreProperties>
</file>