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0C5" w:rsidRDefault="007400C5" w:rsidP="007400C5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</w:t>
      </w:r>
      <w:r w:rsidRPr="00631126">
        <w:rPr>
          <w:sz w:val="28"/>
          <w:szCs w:val="28"/>
        </w:rPr>
        <w:t>Ton livre de</w:t>
      </w:r>
      <w:r>
        <w:rPr>
          <w:sz w:val="28"/>
          <w:szCs w:val="28"/>
        </w:rPr>
        <w:t xml:space="preserve"> :    </w:t>
      </w:r>
    </w:p>
    <w:p w:rsidR="007400C5" w:rsidRDefault="007400C5" w:rsidP="007400C5">
      <w:pPr>
        <w:rPr>
          <w:sz w:val="24"/>
          <w:szCs w:val="24"/>
        </w:rPr>
      </w:pPr>
      <w:r>
        <w:rPr>
          <w:sz w:val="52"/>
          <w:szCs w:val="52"/>
        </w:rPr>
        <w:t xml:space="preserve"> </w:t>
      </w:r>
      <w:r w:rsidRPr="009242CF">
        <w:rPr>
          <w:sz w:val="24"/>
          <w:szCs w:val="24"/>
        </w:rPr>
        <w:t xml:space="preserve">    </w:t>
      </w:r>
    </w:p>
    <w:p w:rsidR="007400C5" w:rsidRDefault="007400C5" w:rsidP="007400C5">
      <w:pPr>
        <w:rPr>
          <w:sz w:val="24"/>
          <w:szCs w:val="24"/>
        </w:rPr>
      </w:pPr>
    </w:p>
    <w:p w:rsidR="007400C5" w:rsidRPr="009242CF" w:rsidRDefault="007400C5" w:rsidP="007400C5">
      <w:pPr>
        <w:rPr>
          <w:sz w:val="28"/>
          <w:szCs w:val="28"/>
        </w:rPr>
      </w:pPr>
      <w:r>
        <w:rPr>
          <w:i/>
          <w:noProof/>
          <w:lang w:eastAsia="fr-FR"/>
        </w:rPr>
        <w:drawing>
          <wp:inline distT="0" distB="0" distL="0" distR="0">
            <wp:extent cx="4664075" cy="3218180"/>
            <wp:effectExtent l="19050" t="0" r="3175" b="0"/>
            <wp:docPr id="4" name="Image 3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C5" w:rsidRDefault="007400C5" w:rsidP="007400C5">
      <w:pPr>
        <w:jc w:val="right"/>
        <w:rPr>
          <w:i/>
        </w:rPr>
      </w:pPr>
      <w:r>
        <w:rPr>
          <w:i/>
        </w:rPr>
        <w:t>Colorie la chenille et tout ce qu’elle mange !</w:t>
      </w:r>
    </w:p>
    <w:p w:rsidR="007400C5" w:rsidRDefault="007400C5" w:rsidP="007400C5">
      <w:pPr>
        <w:jc w:val="right"/>
        <w:rPr>
          <w:i/>
        </w:rPr>
      </w:pPr>
    </w:p>
    <w:p w:rsidR="007400C5" w:rsidRDefault="007400C5" w:rsidP="007400C5">
      <w:pPr>
        <w:jc w:val="right"/>
        <w:rPr>
          <w:i/>
        </w:rPr>
      </w:pPr>
    </w:p>
    <w:p w:rsidR="007400C5" w:rsidRDefault="007400C5" w:rsidP="007400C5">
      <w:pPr>
        <w:jc w:val="right"/>
        <w:rPr>
          <w:i/>
        </w:rPr>
      </w:pPr>
    </w:p>
    <w:p w:rsidR="007400C5" w:rsidRDefault="007400C5" w:rsidP="007400C5">
      <w:pPr>
        <w:jc w:val="right"/>
        <w:rPr>
          <w:i/>
        </w:rPr>
      </w:pPr>
    </w:p>
    <w:p w:rsidR="007400C5" w:rsidRDefault="007400C5" w:rsidP="007400C5">
      <w:pPr>
        <w:jc w:val="right"/>
        <w:rPr>
          <w:i/>
        </w:rPr>
      </w:pPr>
    </w:p>
    <w:p w:rsidR="007400C5" w:rsidRDefault="007400C5" w:rsidP="007400C5">
      <w:pPr>
        <w:jc w:val="right"/>
        <w:rPr>
          <w:i/>
        </w:rPr>
      </w:pPr>
    </w:p>
    <w:p w:rsidR="007400C5" w:rsidRDefault="004464F9" w:rsidP="007400C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38100</wp:posOffset>
                </wp:positionV>
                <wp:extent cx="3222625" cy="890270"/>
                <wp:effectExtent l="8890" t="9525" r="6985" b="5080"/>
                <wp:wrapNone/>
                <wp:docPr id="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Dans la lumière de la lune,                                 un petit œuf repose sur une feuille.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3.05pt;margin-top:3pt;width:253.75pt;height:70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">
                <v:textbox>
                  <w:txbxContent>
                    <w:p w:rsidR="007400C5" w:rsidRDefault="007400C5" w:rsidP="007400C5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Dans la lumière de la lune,                                 un petit œuf repose sur une feuille.</w:t>
                      </w:r>
                    </w:p>
                  </w:txbxContent>
                </v:textbox>
              </v:shape>
            </w:pict>
          </mc:Fallback>
        </mc:AlternateContent>
      </w:r>
      <w:r w:rsidR="007400C5">
        <w:rPr>
          <w:noProof/>
          <w:sz w:val="28"/>
          <w:szCs w:val="28"/>
          <w:lang w:eastAsia="fr-FR"/>
        </w:rPr>
        <w:drawing>
          <wp:inline distT="0" distB="0" distL="0" distR="0">
            <wp:extent cx="998011" cy="933450"/>
            <wp:effectExtent l="19050" t="0" r="0" b="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11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0C5" w:rsidRDefault="00D676E6" w:rsidP="00D676E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469340" cy="2209800"/>
            <wp:effectExtent l="19050" t="0" r="7160" b="0"/>
            <wp:docPr id="2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71" cy="221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6E6" w:rsidRPr="00CC6B5D" w:rsidRDefault="00CC6B5D" w:rsidP="00D676E6">
      <w:pPr>
        <w:jc w:val="center"/>
        <w:rPr>
          <w:i/>
        </w:rPr>
      </w:pPr>
      <w:r w:rsidRPr="00CC6B5D">
        <w:rPr>
          <w:i/>
        </w:rPr>
        <w:t xml:space="preserve">Déchire ou découpe de jolis petits morceaux de papier pour décorer ta lune… </w:t>
      </w:r>
    </w:p>
    <w:p w:rsidR="00CC6B5D" w:rsidRDefault="00CC6B5D" w:rsidP="00D676E6">
      <w:pPr>
        <w:jc w:val="center"/>
        <w:rPr>
          <w:i/>
        </w:rPr>
      </w:pPr>
      <w:r w:rsidRPr="00CC6B5D">
        <w:rPr>
          <w:i/>
        </w:rPr>
        <w:t>… puis chante pour la petite chenille qui va bientôt sortir de son œuf !</w:t>
      </w:r>
    </w:p>
    <w:p w:rsidR="007400C5" w:rsidRDefault="00CC6B5D" w:rsidP="00CC6B5D">
      <w:pPr>
        <w:jc w:val="center"/>
        <w:rPr>
          <w:i/>
        </w:rPr>
      </w:pPr>
      <w:r>
        <w:rPr>
          <w:i/>
          <w:noProof/>
          <w:lang w:eastAsia="fr-FR"/>
        </w:rPr>
        <w:drawing>
          <wp:inline distT="0" distB="0" distL="0" distR="0">
            <wp:extent cx="2252780" cy="2066925"/>
            <wp:effectExtent l="19050" t="0" r="0" b="0"/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30" cy="207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5D" w:rsidRDefault="00CC6B5D" w:rsidP="00CC6B5D">
      <w:pPr>
        <w:jc w:val="center"/>
        <w:rPr>
          <w:i/>
        </w:rPr>
      </w:pPr>
      <w:r>
        <w:rPr>
          <w:i/>
        </w:rPr>
        <w:t xml:space="preserve">A voir et écouter ici :        </w:t>
      </w:r>
      <w:r w:rsidRPr="00CC6B5D">
        <w:rPr>
          <w:i/>
        </w:rPr>
        <w:t>https://www.youtube.com/watch?v=XuzYgZdH7lY</w:t>
      </w:r>
    </w:p>
    <w:p w:rsidR="00CC6B5D" w:rsidRPr="00CC6B5D" w:rsidRDefault="004464F9" w:rsidP="00CC6B5D">
      <w:pPr>
        <w:jc w:val="center"/>
        <w:rPr>
          <w:i/>
        </w:rPr>
      </w:pPr>
      <w:r>
        <w:rPr>
          <w:i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-57150</wp:posOffset>
                </wp:positionV>
                <wp:extent cx="3829050" cy="890270"/>
                <wp:effectExtent l="9525" t="9525" r="9525" b="5080"/>
                <wp:wrapNone/>
                <wp:docPr id="5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B5D" w:rsidRDefault="00CC6B5D" w:rsidP="00CC6B5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Un beau dimanche matin, le soleil se lève et POP !                    Une minuscule chenille sort de l’œuf.                                              Aussitôt, elle part à la recherche de nourriture.</w:t>
                            </w:r>
                          </w:p>
                          <w:p w:rsidR="00CC6B5D" w:rsidRPr="00CC6B5D" w:rsidRDefault="00CC6B5D" w:rsidP="00CC6B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14.25pt;margin-top:-4.5pt;width:301.5pt;height:70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">
                <v:textbox>
                  <w:txbxContent>
                    <w:p w:rsidR="00CC6B5D" w:rsidRDefault="00CC6B5D" w:rsidP="00CC6B5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Un beau dimanche matin, le soleil se lève et POP !                    Une minuscule chenille sort de l’œuf.                                              Aussitôt, elle part à la recherche de nourriture.</w:t>
                      </w:r>
                    </w:p>
                    <w:p w:rsidR="00CC6B5D" w:rsidRPr="00CC6B5D" w:rsidRDefault="00CC6B5D" w:rsidP="00CC6B5D"/>
                  </w:txbxContent>
                </v:textbox>
              </v:shape>
            </w:pict>
          </mc:Fallback>
        </mc:AlternateContent>
      </w:r>
    </w:p>
    <w:p w:rsidR="007400C5" w:rsidRDefault="007400C5" w:rsidP="007400C5">
      <w:pPr>
        <w:jc w:val="center"/>
        <w:rPr>
          <w:sz w:val="28"/>
          <w:szCs w:val="28"/>
        </w:rPr>
      </w:pPr>
    </w:p>
    <w:p w:rsidR="00CC6B5D" w:rsidRDefault="00CC6B5D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282992" cy="3771900"/>
            <wp:effectExtent l="19050" t="0" r="3008" b="0"/>
            <wp:docPr id="68" name="Image 67" descr="pein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ntur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92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C5" w:rsidRDefault="007400C5" w:rsidP="007400C5">
      <w:pPr>
        <w:spacing w:after="0" w:line="240" w:lineRule="auto"/>
        <w:jc w:val="center"/>
        <w:rPr>
          <w:rFonts w:eastAsia="Times New Roman" w:cstheme="minorHAnsi"/>
          <w:i/>
          <w:lang w:eastAsia="fr-FR"/>
        </w:rPr>
      </w:pPr>
      <w:r>
        <w:rPr>
          <w:rFonts w:eastAsia="Times New Roman" w:cstheme="minorHAnsi"/>
          <w:i/>
          <w:lang w:eastAsia="fr-FR"/>
        </w:rPr>
        <w:t>Sur une feuille blanche, trace</w:t>
      </w:r>
      <w:r w:rsidRPr="00F01ED2">
        <w:rPr>
          <w:rFonts w:eastAsia="Times New Roman" w:cstheme="minorHAnsi"/>
          <w:i/>
          <w:lang w:eastAsia="fr-FR"/>
        </w:rPr>
        <w:t xml:space="preserve"> une ligne qui représente </w:t>
      </w:r>
      <w:r>
        <w:rPr>
          <w:rFonts w:eastAsia="Times New Roman" w:cstheme="minorHAnsi"/>
          <w:i/>
          <w:lang w:eastAsia="fr-FR"/>
        </w:rPr>
        <w:t xml:space="preserve">      </w:t>
      </w:r>
    </w:p>
    <w:p w:rsidR="007400C5" w:rsidRDefault="007400C5" w:rsidP="007400C5">
      <w:pPr>
        <w:jc w:val="center"/>
        <w:rPr>
          <w:rFonts w:eastAsia="Times New Roman" w:cstheme="minorHAnsi"/>
          <w:i/>
          <w:lang w:eastAsia="fr-FR"/>
        </w:rPr>
      </w:pPr>
      <w:r>
        <w:rPr>
          <w:rFonts w:eastAsia="Times New Roman" w:cstheme="minorHAnsi"/>
          <w:i/>
          <w:lang w:eastAsia="fr-FR"/>
        </w:rPr>
        <w:t>la courbe de la chenille. Tamponne</w:t>
      </w:r>
      <w:r w:rsidRPr="00F01ED2">
        <w:rPr>
          <w:rFonts w:eastAsia="Times New Roman" w:cstheme="minorHAnsi"/>
          <w:i/>
          <w:lang w:eastAsia="fr-FR"/>
        </w:rPr>
        <w:t xml:space="preserve"> sur la ligne avec un ballon</w:t>
      </w:r>
      <w:r>
        <w:rPr>
          <w:rFonts w:eastAsia="Times New Roman" w:cstheme="minorHAnsi"/>
          <w:i/>
          <w:lang w:eastAsia="fr-FR"/>
        </w:rPr>
        <w:t xml:space="preserve"> légèrement gonflé que tu trempes dans la peinture. Fais l</w:t>
      </w:r>
      <w:r w:rsidRPr="00F01ED2">
        <w:rPr>
          <w:rFonts w:eastAsia="Times New Roman" w:cstheme="minorHAnsi"/>
          <w:i/>
          <w:lang w:eastAsia="fr-FR"/>
        </w:rPr>
        <w:t>es pattes et les yeux jaunes</w:t>
      </w:r>
      <w:r>
        <w:rPr>
          <w:rFonts w:eastAsia="Times New Roman" w:cstheme="minorHAnsi"/>
          <w:i/>
          <w:lang w:eastAsia="fr-FR"/>
        </w:rPr>
        <w:t xml:space="preserve"> d’une empreinte de ton index et dessine d</w:t>
      </w:r>
      <w:r w:rsidRPr="00F01ED2">
        <w:rPr>
          <w:rFonts w:eastAsia="Times New Roman" w:cstheme="minorHAnsi"/>
          <w:i/>
          <w:lang w:eastAsia="fr-FR"/>
        </w:rPr>
        <w:t xml:space="preserve">es petits poils sur le dos </w:t>
      </w:r>
      <w:r>
        <w:rPr>
          <w:rFonts w:eastAsia="Times New Roman" w:cstheme="minorHAnsi"/>
          <w:i/>
          <w:lang w:eastAsia="fr-FR"/>
        </w:rPr>
        <w:t>avec tes</w:t>
      </w:r>
      <w:r w:rsidRPr="00F01ED2">
        <w:rPr>
          <w:rFonts w:eastAsia="Times New Roman" w:cstheme="minorHAnsi"/>
          <w:i/>
          <w:lang w:eastAsia="fr-FR"/>
        </w:rPr>
        <w:t xml:space="preserve"> crayons de couleurs.</w:t>
      </w:r>
    </w:p>
    <w:p w:rsidR="007400C5" w:rsidRDefault="007400C5" w:rsidP="007400C5">
      <w:pPr>
        <w:jc w:val="center"/>
        <w:rPr>
          <w:sz w:val="28"/>
          <w:szCs w:val="28"/>
        </w:rPr>
      </w:pPr>
      <w:r>
        <w:rPr>
          <w:rFonts w:eastAsia="Times New Roman" w:cstheme="minorHAnsi"/>
          <w:i/>
          <w:lang w:eastAsia="fr-FR"/>
        </w:rPr>
        <w:t xml:space="preserve">Voilà ta chenille prête à démarrer son chemin ! </w:t>
      </w:r>
    </w:p>
    <w:p w:rsidR="007400C5" w:rsidRDefault="007400C5" w:rsidP="007400C5">
      <w:pPr>
        <w:rPr>
          <w:sz w:val="28"/>
          <w:szCs w:val="28"/>
        </w:rPr>
      </w:pPr>
    </w:p>
    <w:p w:rsidR="007400C5" w:rsidRDefault="004464F9" w:rsidP="007400C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352425</wp:posOffset>
                </wp:positionV>
                <wp:extent cx="3222625" cy="890270"/>
                <wp:effectExtent l="8890" t="9525" r="6985" b="508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lundi, elle croque dans une pomme.                            Elle y fait un trou.                                                               Mais elle a encore faim.</w:t>
                            </w:r>
                          </w:p>
                          <w:p w:rsidR="007400C5" w:rsidRDefault="007400C5" w:rsidP="00740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12.55pt;margin-top:27.75pt;width:253.75pt;height:70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">
                <v:textbox>
                  <w:txbxContent>
                    <w:p w:rsidR="007400C5" w:rsidRDefault="007400C5" w:rsidP="007400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lundi, elle croque dans une pomme.                            Elle y fait un trou.                                                               Mais elle a encore faim.</w:t>
                      </w:r>
                    </w:p>
                    <w:p w:rsidR="007400C5" w:rsidRDefault="007400C5" w:rsidP="007400C5"/>
                  </w:txbxContent>
                </v:textbox>
              </v:shape>
            </w:pict>
          </mc:Fallback>
        </mc:AlternateContent>
      </w:r>
      <w:r w:rsidR="007400C5">
        <w:rPr>
          <w:noProof/>
          <w:sz w:val="28"/>
          <w:szCs w:val="28"/>
          <w:lang w:eastAsia="fr-FR"/>
        </w:rPr>
        <w:drawing>
          <wp:inline distT="0" distB="0" distL="0" distR="0">
            <wp:extent cx="933450" cy="1477785"/>
            <wp:effectExtent l="19050" t="0" r="0" b="0"/>
            <wp:docPr id="6" name="Image 5" descr="1 p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omm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4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C5" w:rsidRDefault="000402DA" w:rsidP="00CF7C2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248566" cy="4762500"/>
            <wp:effectExtent l="19050" t="0" r="8984" b="0"/>
            <wp:docPr id="26" name="Image 25" descr="images séquentie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séquentiell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723" cy="476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0C5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        </w:t>
      </w:r>
      <w:r>
        <w:rPr>
          <w:i/>
        </w:rPr>
        <w:t>L</w:t>
      </w:r>
      <w:r w:rsidR="007400C5" w:rsidRPr="006673D0">
        <w:rPr>
          <w:i/>
        </w:rPr>
        <w:t xml:space="preserve">a chenille </w:t>
      </w:r>
      <w:r>
        <w:rPr>
          <w:i/>
        </w:rPr>
        <w:t xml:space="preserve">a bien mangé… </w:t>
      </w:r>
      <w:r w:rsidR="00894F24">
        <w:rPr>
          <w:i/>
        </w:rPr>
        <w:t xml:space="preserve">joue à </w:t>
      </w:r>
      <w:r>
        <w:rPr>
          <w:i/>
        </w:rPr>
        <w:t>r</w:t>
      </w:r>
      <w:r w:rsidR="00894F24">
        <w:rPr>
          <w:i/>
        </w:rPr>
        <w:t>emettre</w:t>
      </w:r>
      <w:r>
        <w:rPr>
          <w:i/>
        </w:rPr>
        <w:t xml:space="preserve"> les images de la pomme dans l’ordre.</w:t>
      </w:r>
      <w:r w:rsidR="007400C5" w:rsidRPr="006673D0">
        <w:rPr>
          <w:i/>
        </w:rPr>
        <w:t xml:space="preserve"> </w:t>
      </w:r>
    </w:p>
    <w:p w:rsidR="007400C5" w:rsidRDefault="004464F9" w:rsidP="007400C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523875</wp:posOffset>
                </wp:positionV>
                <wp:extent cx="3222625" cy="890270"/>
                <wp:effectExtent l="8890" t="9525" r="6985" b="5080"/>
                <wp:wrapNone/>
                <wp:docPr id="4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mardi, elle croque dans deux poires. Elle y fait deux trous.                                          Mais elle a encore faim.</w:t>
                            </w:r>
                          </w:p>
                          <w:p w:rsidR="007400C5" w:rsidRDefault="007400C5" w:rsidP="00740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89.95pt;margin-top:41.25pt;width:253.75pt;height:70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">
                <v:textbox>
                  <w:txbxContent>
                    <w:p w:rsidR="007400C5" w:rsidRDefault="007400C5" w:rsidP="007400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mardi, elle croque dans deux poires. Elle y fait deux trous.                                          Mais elle a encore faim.</w:t>
                      </w:r>
                    </w:p>
                    <w:p w:rsidR="007400C5" w:rsidRDefault="007400C5" w:rsidP="007400C5"/>
                  </w:txbxContent>
                </v:textbox>
              </v:shape>
            </w:pict>
          </mc:Fallback>
        </mc:AlternateContent>
      </w:r>
      <w:r w:rsidR="007400C5">
        <w:rPr>
          <w:noProof/>
          <w:sz w:val="28"/>
          <w:szCs w:val="28"/>
          <w:lang w:eastAsia="fr-FR"/>
        </w:rPr>
        <w:drawing>
          <wp:inline distT="0" distB="0" distL="0" distR="0">
            <wp:extent cx="1000125" cy="1428162"/>
            <wp:effectExtent l="19050" t="0" r="9525" b="0"/>
            <wp:docPr id="10" name="Image 9" descr="2 po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poire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42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C5" w:rsidRDefault="00346587" w:rsidP="007400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815488" cy="1628775"/>
            <wp:effectExtent l="19050" t="0" r="0" b="0"/>
            <wp:docPr id="16" name="Image 15" descr="laçage mod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çage model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88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790700" cy="1640781"/>
            <wp:effectExtent l="19050" t="0" r="0" b="0"/>
            <wp:docPr id="18" name="Image 17" descr="laç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ça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57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C5" w:rsidRDefault="00346587" w:rsidP="007400C5">
      <w:pPr>
        <w:jc w:val="center"/>
        <w:rPr>
          <w:i/>
        </w:rPr>
      </w:pPr>
      <w:r w:rsidRPr="00346587">
        <w:rPr>
          <w:i/>
        </w:rPr>
        <w:t xml:space="preserve">C’est parti pour un atelier laçage ! </w:t>
      </w:r>
      <w:r>
        <w:rPr>
          <w:i/>
        </w:rPr>
        <w:t>Demande à tes parents de te préparer un support… ou imprime celui-ci…</w:t>
      </w:r>
    </w:p>
    <w:p w:rsidR="007400C5" w:rsidRPr="00346587" w:rsidRDefault="00346587" w:rsidP="00346587">
      <w:pPr>
        <w:jc w:val="center"/>
        <w:rPr>
          <w:i/>
        </w:rPr>
      </w:pPr>
      <w:r>
        <w:rPr>
          <w:i/>
          <w:noProof/>
          <w:lang w:eastAsia="fr-FR"/>
        </w:rPr>
        <w:drawing>
          <wp:inline distT="0" distB="0" distL="0" distR="0">
            <wp:extent cx="3981450" cy="2715192"/>
            <wp:effectExtent l="19050" t="0" r="0" b="0"/>
            <wp:docPr id="24" name="Image 23" descr="laçage p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çage poi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71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C5" w:rsidRDefault="004464F9" w:rsidP="007400C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400050</wp:posOffset>
                </wp:positionV>
                <wp:extent cx="3324860" cy="890270"/>
                <wp:effectExtent l="8890" t="9525" r="9525" b="5080"/>
                <wp:wrapNone/>
                <wp:docPr id="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86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mercredi, elle croque dans trois prunes. Elle y fait trois trous.                                             Mais elle a encore faim.</w:t>
                            </w:r>
                          </w:p>
                          <w:p w:rsidR="007400C5" w:rsidRDefault="007400C5" w:rsidP="00740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84.05pt;margin-top:31.5pt;width:261.8pt;height:70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">
                <v:textbox>
                  <w:txbxContent>
                    <w:p w:rsidR="007400C5" w:rsidRDefault="007400C5" w:rsidP="007400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mercredi, elle croque dans trois prunes. Elle y fait trois trous.                                             Mais elle a encore faim.</w:t>
                      </w:r>
                    </w:p>
                    <w:p w:rsidR="007400C5" w:rsidRDefault="007400C5" w:rsidP="007400C5"/>
                  </w:txbxContent>
                </v:textbox>
              </v:shape>
            </w:pict>
          </mc:Fallback>
        </mc:AlternateContent>
      </w:r>
      <w:r w:rsidR="007400C5">
        <w:rPr>
          <w:noProof/>
          <w:sz w:val="28"/>
          <w:szCs w:val="28"/>
          <w:lang w:eastAsia="fr-FR"/>
        </w:rPr>
        <w:drawing>
          <wp:inline distT="0" distB="0" distL="0" distR="0">
            <wp:extent cx="933450" cy="1307211"/>
            <wp:effectExtent l="19050" t="0" r="0" b="0"/>
            <wp:docPr id="12" name="Image 11" descr="3 pru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prune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0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A46026" w:rsidP="007400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667000" cy="1333500"/>
            <wp:effectExtent l="19050" t="0" r="0" b="0"/>
            <wp:docPr id="9" name="Image 8" descr="fruits lé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 lég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026" w:rsidRDefault="00A46026" w:rsidP="007400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425689" cy="1924050"/>
            <wp:effectExtent l="19050" t="0" r="3061" b="0"/>
            <wp:docPr id="11" name="Image 10" descr="pommier lé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mier lég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68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587">
        <w:rPr>
          <w:sz w:val="28"/>
          <w:szCs w:val="28"/>
        </w:rPr>
        <w:t xml:space="preserve"> </w:t>
      </w:r>
      <w:r w:rsidR="00346587">
        <w:rPr>
          <w:noProof/>
          <w:sz w:val="28"/>
          <w:szCs w:val="28"/>
          <w:lang w:eastAsia="fr-FR"/>
        </w:rPr>
        <w:drawing>
          <wp:inline distT="0" distB="0" distL="0" distR="0">
            <wp:extent cx="2114550" cy="1762125"/>
            <wp:effectExtent l="19050" t="0" r="0" b="0"/>
            <wp:docPr id="15" name="Image 14" descr="pastèque lé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èque lég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026" w:rsidRDefault="00A46026" w:rsidP="007400C5">
      <w:pPr>
        <w:jc w:val="center"/>
        <w:rPr>
          <w:i/>
        </w:rPr>
      </w:pPr>
      <w:r>
        <w:rPr>
          <w:i/>
        </w:rPr>
        <w:t>Observe bien ces modèles de fruits réalisés avec des légos…</w:t>
      </w:r>
    </w:p>
    <w:p w:rsidR="007400C5" w:rsidRPr="00A46026" w:rsidRDefault="00A46026" w:rsidP="00A46026">
      <w:pPr>
        <w:jc w:val="center"/>
        <w:rPr>
          <w:i/>
        </w:rPr>
      </w:pPr>
      <w:r>
        <w:rPr>
          <w:i/>
        </w:rPr>
        <w:t>Prépare un joli panier de fruits pour la chenille !</w:t>
      </w:r>
    </w:p>
    <w:p w:rsidR="007400C5" w:rsidRDefault="004464F9" w:rsidP="007400C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466725</wp:posOffset>
                </wp:positionV>
                <wp:extent cx="3222625" cy="890270"/>
                <wp:effectExtent l="8890" t="9525" r="6985" b="508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jeudi, elle croque dans quatre fraises. Elle y fait quatre trous.                                        Mais elle a encore faim.</w:t>
                            </w:r>
                          </w:p>
                          <w:p w:rsidR="007400C5" w:rsidRDefault="007400C5" w:rsidP="00740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84.7pt;margin-top:36.75pt;width:253.75pt;height:7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">
                <v:textbox>
                  <w:txbxContent>
                    <w:p w:rsidR="007400C5" w:rsidRDefault="007400C5" w:rsidP="007400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jeudi, elle croque dans quatre fraises. Elle y fait quatre trous.                                        Mais elle a encore faim.</w:t>
                      </w:r>
                    </w:p>
                    <w:p w:rsidR="007400C5" w:rsidRDefault="007400C5" w:rsidP="007400C5"/>
                  </w:txbxContent>
                </v:textbox>
              </v:shape>
            </w:pict>
          </mc:Fallback>
        </mc:AlternateContent>
      </w:r>
      <w:r w:rsidR="007400C5">
        <w:rPr>
          <w:noProof/>
          <w:sz w:val="28"/>
          <w:szCs w:val="28"/>
          <w:lang w:eastAsia="fr-FR"/>
        </w:rPr>
        <w:drawing>
          <wp:inline distT="0" distB="0" distL="0" distR="0">
            <wp:extent cx="876300" cy="1244716"/>
            <wp:effectExtent l="19050" t="0" r="0" b="0"/>
            <wp:docPr id="13" name="Image 12" descr="4 fra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frais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4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331756" cy="3409950"/>
            <wp:effectExtent l="19050" t="0" r="0" b="0"/>
            <wp:docPr id="8" name="Image 7" descr="collier chen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ier chenill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56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C24" w:rsidRDefault="00CF7C24" w:rsidP="007400C5">
      <w:pPr>
        <w:jc w:val="center"/>
        <w:rPr>
          <w:sz w:val="28"/>
          <w:szCs w:val="28"/>
        </w:rPr>
      </w:pPr>
    </w:p>
    <w:p w:rsidR="007400C5" w:rsidRPr="00112453" w:rsidRDefault="007400C5" w:rsidP="007400C5">
      <w:pPr>
        <w:jc w:val="center"/>
        <w:rPr>
          <w:i/>
        </w:rPr>
      </w:pPr>
      <w:r>
        <w:rPr>
          <w:i/>
        </w:rPr>
        <w:t>Fabrique</w:t>
      </w:r>
      <w:r w:rsidRPr="00112453">
        <w:rPr>
          <w:i/>
        </w:rPr>
        <w:t xml:space="preserve"> le corps de la chenille en réalisant un joli collier de perles, </w:t>
      </w:r>
      <w:r>
        <w:rPr>
          <w:i/>
        </w:rPr>
        <w:t xml:space="preserve">                         </w:t>
      </w:r>
      <w:r w:rsidRPr="00112453">
        <w:rPr>
          <w:i/>
        </w:rPr>
        <w:t>comme celui-ci !</w:t>
      </w:r>
      <w:r>
        <w:rPr>
          <w:i/>
        </w:rPr>
        <w:t xml:space="preserve"> Situ n’as pas de perles à la maison, tu peux découper les ronds dans du carton, utiliser des pâtes … Place à l’imagination !</w:t>
      </w:r>
    </w:p>
    <w:p w:rsidR="007400C5" w:rsidRDefault="004464F9" w:rsidP="007400C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466725</wp:posOffset>
                </wp:positionV>
                <wp:extent cx="3222625" cy="890270"/>
                <wp:effectExtent l="8890" t="9525" r="6985" b="5080"/>
                <wp:wrapNone/>
                <wp:docPr id="4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vendredi, elle croque dans cinq oranges. Elle y fait cinq trous.                       Mais elle a encore faim.</w:t>
                            </w:r>
                          </w:p>
                          <w:p w:rsidR="007400C5" w:rsidRDefault="007400C5" w:rsidP="00740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80.3pt;margin-top:36.75pt;width:253.75pt;height:70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">
                <v:textbox>
                  <w:txbxContent>
                    <w:p w:rsidR="007400C5" w:rsidRDefault="007400C5" w:rsidP="007400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vendredi, elle croque dans cinq oranges. Elle y fait cinq trous.                       Mais elle a encore faim.</w:t>
                      </w:r>
                    </w:p>
                    <w:p w:rsidR="007400C5" w:rsidRDefault="007400C5" w:rsidP="007400C5"/>
                  </w:txbxContent>
                </v:textbox>
              </v:shape>
            </w:pict>
          </mc:Fallback>
        </mc:AlternateContent>
      </w:r>
      <w:r w:rsidR="007400C5">
        <w:rPr>
          <w:noProof/>
          <w:sz w:val="28"/>
          <w:szCs w:val="28"/>
          <w:lang w:eastAsia="fr-FR"/>
        </w:rPr>
        <w:drawing>
          <wp:inline distT="0" distB="0" distL="0" distR="0">
            <wp:extent cx="869498" cy="1247775"/>
            <wp:effectExtent l="19050" t="0" r="6802" b="0"/>
            <wp:docPr id="14" name="Image 13" descr="5 ora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orange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98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0C5">
        <w:rPr>
          <w:sz w:val="28"/>
          <w:szCs w:val="28"/>
        </w:rPr>
        <w:t xml:space="preserve"> </w:t>
      </w:r>
    </w:p>
    <w:p w:rsidR="007400C5" w:rsidRDefault="007400C5" w:rsidP="007400C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368675" cy="1790700"/>
            <wp:effectExtent l="19050" t="0" r="3175" b="0"/>
            <wp:docPr id="19" name="Image 18" descr="salade de fruits de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de de fruits dessin.JPG"/>
                    <pic:cNvPicPr/>
                  </pic:nvPicPr>
                  <pic:blipFill>
                    <a:blip r:embed="rId23" cstate="print"/>
                    <a:srcRect l="2031" t="23887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C5" w:rsidRDefault="007400C5" w:rsidP="007400C5">
      <w:pPr>
        <w:jc w:val="center"/>
        <w:rPr>
          <w:i/>
        </w:rPr>
      </w:pPr>
      <w:r w:rsidRPr="00F01ED2">
        <w:rPr>
          <w:i/>
        </w:rPr>
        <w:t xml:space="preserve">Que de fruits! </w:t>
      </w:r>
      <w:r>
        <w:rPr>
          <w:i/>
        </w:rPr>
        <w:t xml:space="preserve">   A ton tour, prépare une salade de fruits ou un smoothie…                      Attention il faut compter pour respecter les quantités de la chenille.                        Raconte, qu’as-tu mélangé ?</w:t>
      </w:r>
    </w:p>
    <w:p w:rsidR="007400C5" w:rsidRPr="00F01ED2" w:rsidRDefault="004464F9" w:rsidP="007400C5">
      <w:pPr>
        <w:jc w:val="center"/>
        <w:rPr>
          <w:i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6350</wp:posOffset>
                </wp:positionV>
                <wp:extent cx="1724660" cy="876935"/>
                <wp:effectExtent l="12065" t="12065" r="6350" b="6350"/>
                <wp:wrapNone/>
                <wp:docPr id="4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06531" cy="657225"/>
                                  <wp:effectExtent l="19050" t="0" r="0" b="0"/>
                                  <wp:docPr id="50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531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182.55pt;margin-top:.5pt;width:135.8pt;height:69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">
                <v:textbox>
                  <w:txbxContent>
                    <w:p w:rsidR="007400C5" w:rsidRDefault="007400C5" w:rsidP="007400C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06531" cy="657225"/>
                            <wp:effectExtent l="19050" t="0" r="0" b="0"/>
                            <wp:docPr id="50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531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6350</wp:posOffset>
                </wp:positionV>
                <wp:extent cx="1724660" cy="876935"/>
                <wp:effectExtent l="11430" t="12065" r="6985" b="6350"/>
                <wp:wrapNone/>
                <wp:docPr id="4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81263" cy="657225"/>
                                  <wp:effectExtent l="19050" t="0" r="0" b="0"/>
                                  <wp:docPr id="20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263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34.75pt;margin-top:.5pt;width:135.8pt;height:6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">
                <v:textbox>
                  <w:txbxContent>
                    <w:p w:rsidR="007400C5" w:rsidRDefault="007400C5" w:rsidP="007400C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81263" cy="657225"/>
                            <wp:effectExtent l="19050" t="0" r="0" b="0"/>
                            <wp:docPr id="20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263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4464F9" w:rsidP="007400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335915</wp:posOffset>
                </wp:positionV>
                <wp:extent cx="1724660" cy="876935"/>
                <wp:effectExtent l="12065" t="12700" r="6350" b="5715"/>
                <wp:wrapNone/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91637" cy="714375"/>
                                  <wp:effectExtent l="19050" t="0" r="8413" b="0"/>
                                  <wp:docPr id="52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637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182.55pt;margin-top:26.45pt;width:135.8pt;height:6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">
                <v:textbox>
                  <w:txbxContent>
                    <w:p w:rsidR="007400C5" w:rsidRDefault="007400C5" w:rsidP="007400C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91637" cy="714375"/>
                            <wp:effectExtent l="19050" t="0" r="8413" b="0"/>
                            <wp:docPr id="52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637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335915</wp:posOffset>
                </wp:positionV>
                <wp:extent cx="1724660" cy="876935"/>
                <wp:effectExtent l="11430" t="12700" r="6985" b="5715"/>
                <wp:wrapNone/>
                <wp:docPr id="4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550" cy="713894"/>
                                  <wp:effectExtent l="19050" t="0" r="6350" b="0"/>
                                  <wp:docPr id="51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713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left:0;text-align:left;margin-left:34.75pt;margin-top:26.45pt;width:135.8pt;height:69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">
                <v:textbox>
                  <w:txbxContent>
                    <w:p w:rsidR="007400C5" w:rsidRDefault="007400C5" w:rsidP="007400C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36550" cy="713894"/>
                            <wp:effectExtent l="19050" t="0" r="6350" b="0"/>
                            <wp:docPr id="51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713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4464F9" w:rsidP="007400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146050</wp:posOffset>
                </wp:positionV>
                <wp:extent cx="1724660" cy="876935"/>
                <wp:effectExtent l="11430" t="9525" r="6985" b="8890"/>
                <wp:wrapNone/>
                <wp:docPr id="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87011" cy="702239"/>
                                  <wp:effectExtent l="19050" t="0" r="0" b="0"/>
                                  <wp:docPr id="53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180" cy="704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left:0;text-align:left;margin-left:106.75pt;margin-top:11.5pt;width:135.8pt;height:6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">
                <v:textbox>
                  <w:txbxContent>
                    <w:p w:rsidR="007400C5" w:rsidRDefault="007400C5" w:rsidP="007400C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87011" cy="702239"/>
                            <wp:effectExtent l="19050" t="0" r="0" b="0"/>
                            <wp:docPr id="53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180" cy="704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00C5" w:rsidRDefault="007400C5" w:rsidP="007400C5">
      <w:pPr>
        <w:rPr>
          <w:sz w:val="28"/>
          <w:szCs w:val="28"/>
        </w:rPr>
      </w:pPr>
    </w:p>
    <w:p w:rsidR="007400C5" w:rsidRDefault="004464F9" w:rsidP="007400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90170</wp:posOffset>
                </wp:positionV>
                <wp:extent cx="3222625" cy="471805"/>
                <wp:effectExtent l="8890" t="13970" r="6985" b="9525"/>
                <wp:wrapNone/>
                <wp:docPr id="3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Le samedi, elle croque dans… </w:t>
                            </w:r>
                          </w:p>
                          <w:p w:rsidR="007400C5" w:rsidRDefault="007400C5" w:rsidP="00740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37.45pt;margin-top:7.1pt;width:253.75pt;height:3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">
                <v:textbox>
                  <w:txbxContent>
                    <w:p w:rsidR="007400C5" w:rsidRDefault="007400C5" w:rsidP="007400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Le samedi, elle croque dans… </w:t>
                      </w:r>
                    </w:p>
                    <w:p w:rsidR="007400C5" w:rsidRDefault="007400C5" w:rsidP="007400C5"/>
                  </w:txbxContent>
                </v:textbox>
              </v:shape>
            </w:pict>
          </mc:Fallback>
        </mc:AlternateContent>
      </w: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177091" cy="1057275"/>
            <wp:effectExtent l="19050" t="0" r="0" b="0"/>
            <wp:docPr id="1" name="Image 0" descr="samed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edi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091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324100" cy="916667"/>
            <wp:effectExtent l="19050" t="0" r="0" b="0"/>
            <wp:docPr id="2" name="Image 1" descr="samed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edi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706" cy="9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C5" w:rsidRDefault="004464F9" w:rsidP="007400C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802005</wp:posOffset>
                </wp:positionV>
                <wp:extent cx="1805305" cy="2667000"/>
                <wp:effectExtent l="9525" t="9525" r="13970" b="9525"/>
                <wp:wrapNone/>
                <wp:docPr id="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Pr="00697E27" w:rsidRDefault="007400C5" w:rsidP="007400C5">
                            <w:pPr>
                              <w:rPr>
                                <w:i/>
                              </w:rPr>
                            </w:pPr>
                            <w:r w:rsidRPr="00697E27">
                              <w:rPr>
                                <w:i/>
                              </w:rPr>
                              <w:t xml:space="preserve">Découpe un rond                     dans  du carton et construis               une cible. </w:t>
                            </w:r>
                          </w:p>
                          <w:p w:rsidR="007400C5" w:rsidRPr="00697E27" w:rsidRDefault="007400C5" w:rsidP="007400C5">
                            <w:pPr>
                              <w:rPr>
                                <w:i/>
                              </w:rPr>
                            </w:pPr>
                            <w:r w:rsidRPr="00697E27">
                              <w:rPr>
                                <w:i/>
                              </w:rPr>
                              <w:t xml:space="preserve">Décore-la pour en faire la tête de la chenille… </w:t>
                            </w:r>
                          </w:p>
                          <w:p w:rsidR="007400C5" w:rsidRPr="00697E27" w:rsidRDefault="007400C5" w:rsidP="007400C5">
                            <w:pPr>
                              <w:rPr>
                                <w:i/>
                              </w:rPr>
                            </w:pPr>
                            <w:r w:rsidRPr="00697E27">
                              <w:rPr>
                                <w:i/>
                              </w:rPr>
                              <w:t xml:space="preserve">… rassemble les aliments de ta dinette ou utilise des balles pour nourrir la chenille ! </w:t>
                            </w:r>
                          </w:p>
                          <w:p w:rsidR="007400C5" w:rsidRPr="004A1081" w:rsidRDefault="007400C5" w:rsidP="007400C5">
                            <w:pPr>
                              <w:rPr>
                                <w:i/>
                              </w:rPr>
                            </w:pPr>
                            <w:r w:rsidRPr="004A1081">
                              <w:rPr>
                                <w:i/>
                              </w:rPr>
                              <w:t xml:space="preserve">Attention il faut bien </w:t>
                            </w:r>
                            <w:r>
                              <w:rPr>
                                <w:i/>
                              </w:rPr>
                              <w:t>lanc</w:t>
                            </w:r>
                            <w:r w:rsidRPr="004A1081">
                              <w:rPr>
                                <w:i/>
                              </w:rPr>
                              <w:t>er !</w:t>
                            </w:r>
                          </w:p>
                          <w:p w:rsidR="007400C5" w:rsidRDefault="007400C5" w:rsidP="007400C5"/>
                          <w:p w:rsidR="007400C5" w:rsidRDefault="007400C5" w:rsidP="00740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205.5pt;margin-top:63.15pt;width:142.15pt;height:21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">
                <v:textbox>
                  <w:txbxContent>
                    <w:p w:rsidR="007400C5" w:rsidRPr="00697E27" w:rsidRDefault="007400C5" w:rsidP="007400C5">
                      <w:pPr>
                        <w:rPr>
                          <w:i/>
                        </w:rPr>
                      </w:pPr>
                      <w:r w:rsidRPr="00697E27">
                        <w:rPr>
                          <w:i/>
                        </w:rPr>
                        <w:t xml:space="preserve">Découpe un rond                     dans  du carton et construis               une cible. </w:t>
                      </w:r>
                    </w:p>
                    <w:p w:rsidR="007400C5" w:rsidRPr="00697E27" w:rsidRDefault="007400C5" w:rsidP="007400C5">
                      <w:pPr>
                        <w:rPr>
                          <w:i/>
                        </w:rPr>
                      </w:pPr>
                      <w:r w:rsidRPr="00697E27">
                        <w:rPr>
                          <w:i/>
                        </w:rPr>
                        <w:t xml:space="preserve">Décore-la pour en faire la tête de la chenille… </w:t>
                      </w:r>
                    </w:p>
                    <w:p w:rsidR="007400C5" w:rsidRPr="00697E27" w:rsidRDefault="007400C5" w:rsidP="007400C5">
                      <w:pPr>
                        <w:rPr>
                          <w:i/>
                        </w:rPr>
                      </w:pPr>
                      <w:r w:rsidRPr="00697E27">
                        <w:rPr>
                          <w:i/>
                        </w:rPr>
                        <w:t xml:space="preserve">… rassemble les aliments de ta dinette ou utilise des balles pour nourrir la chenille ! </w:t>
                      </w:r>
                    </w:p>
                    <w:p w:rsidR="007400C5" w:rsidRPr="004A1081" w:rsidRDefault="007400C5" w:rsidP="007400C5">
                      <w:pPr>
                        <w:rPr>
                          <w:i/>
                        </w:rPr>
                      </w:pPr>
                      <w:r w:rsidRPr="004A1081">
                        <w:rPr>
                          <w:i/>
                        </w:rPr>
                        <w:t xml:space="preserve">Attention il faut bien </w:t>
                      </w:r>
                      <w:r>
                        <w:rPr>
                          <w:i/>
                        </w:rPr>
                        <w:t>lanc</w:t>
                      </w:r>
                      <w:r w:rsidRPr="004A1081">
                        <w:rPr>
                          <w:i/>
                        </w:rPr>
                        <w:t>er !</w:t>
                      </w:r>
                    </w:p>
                    <w:p w:rsidR="007400C5" w:rsidRDefault="007400C5" w:rsidP="007400C5"/>
                    <w:p w:rsidR="007400C5" w:rsidRDefault="007400C5" w:rsidP="007400C5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4307205</wp:posOffset>
                </wp:positionV>
                <wp:extent cx="3222625" cy="471805"/>
                <wp:effectExtent l="11430" t="9525" r="13970" b="13970"/>
                <wp:wrapNone/>
                <wp:docPr id="3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Cette nuit-là, elle a mal au ventre !</w:t>
                            </w:r>
                          </w:p>
                          <w:p w:rsidR="007400C5" w:rsidRDefault="007400C5" w:rsidP="00740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93.9pt;margin-top:339.15pt;width:253.75pt;height:3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">
                <v:textbox>
                  <w:txbxContent>
                    <w:p w:rsidR="007400C5" w:rsidRDefault="007400C5" w:rsidP="007400C5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Cette nuit-là, elle a mal au ventre !</w:t>
                      </w:r>
                    </w:p>
                    <w:p w:rsidR="007400C5" w:rsidRDefault="007400C5" w:rsidP="007400C5"/>
                  </w:txbxContent>
                </v:textbox>
              </v:shape>
            </w:pict>
          </mc:Fallback>
        </mc:AlternateContent>
      </w:r>
      <w:r w:rsidR="007400C5">
        <w:rPr>
          <w:noProof/>
          <w:sz w:val="28"/>
          <w:szCs w:val="28"/>
          <w:lang w:eastAsia="fr-FR"/>
        </w:rPr>
        <w:drawing>
          <wp:inline distT="0" distB="0" distL="0" distR="0">
            <wp:extent cx="2368103" cy="4210050"/>
            <wp:effectExtent l="19050" t="0" r="0" b="0"/>
            <wp:docPr id="3" name="Image 2" descr="cible lancer chen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ble lancer chenill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922" cy="421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C5" w:rsidRDefault="007400C5" w:rsidP="007400C5">
      <w:pPr>
        <w:rPr>
          <w:sz w:val="28"/>
          <w:szCs w:val="28"/>
        </w:rPr>
      </w:pPr>
    </w:p>
    <w:p w:rsidR="007400C5" w:rsidRDefault="004464F9" w:rsidP="007400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38100</wp:posOffset>
                </wp:positionV>
                <wp:extent cx="3439160" cy="890270"/>
                <wp:effectExtent l="8890" t="9525" r="9525" b="5080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16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0C5" w:rsidRDefault="007400C5" w:rsidP="007400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Le lendemain, c’est de nouveau dimanche. La chenille croque dans une belle feuille verte et se sent beaucoup mieux. </w:t>
                            </w:r>
                          </w:p>
                          <w:p w:rsidR="007400C5" w:rsidRDefault="007400C5" w:rsidP="00740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left:0;text-align:left;margin-left:92.3pt;margin-top:3pt;width:270.8pt;height:7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">
                <v:textbox>
                  <w:txbxContent>
                    <w:p w:rsidR="007400C5" w:rsidRDefault="007400C5" w:rsidP="007400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Le lendemain, c’est de nouveau dimanche. La chenille croque dans une belle feuille verte et se sent beaucoup mieux. </w:t>
                      </w:r>
                    </w:p>
                    <w:p w:rsidR="007400C5" w:rsidRDefault="007400C5" w:rsidP="007400C5"/>
                  </w:txbxContent>
                </v:textbox>
              </v:shape>
            </w:pict>
          </mc:Fallback>
        </mc:AlternateContent>
      </w: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372558" cy="1395962"/>
            <wp:effectExtent l="19050" t="0" r="0" b="0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-28" b="1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58" cy="139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559368" cy="1390650"/>
            <wp:effectExtent l="19050" t="0" r="2732" b="0"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00" cy="139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400C5" w:rsidRDefault="007400C5" w:rsidP="007400C5">
      <w:pPr>
        <w:jc w:val="center"/>
        <w:rPr>
          <w:i/>
        </w:rPr>
      </w:pPr>
      <w:r>
        <w:rPr>
          <w:i/>
        </w:rPr>
        <w:t xml:space="preserve">Sors chercher une ou quelques « belles feuilles vertes »…                                                                 et amuse-toi à prendre leur empreinte : </w:t>
      </w:r>
      <w:r w:rsidR="00155B62">
        <w:rPr>
          <w:i/>
        </w:rPr>
        <w:t xml:space="preserve">                                                                                         </w:t>
      </w:r>
      <w:r>
        <w:rPr>
          <w:i/>
        </w:rPr>
        <w:t>tu peux utiliser la peinture, des craies, de la pâte à modeler ou de la pâte à sel…</w:t>
      </w:r>
    </w:p>
    <w:p w:rsidR="007400C5" w:rsidRPr="00D676E6" w:rsidRDefault="00155B62" w:rsidP="00D676E6">
      <w:pPr>
        <w:jc w:val="center"/>
        <w:rPr>
          <w:i/>
        </w:rPr>
      </w:pPr>
      <w:r>
        <w:rPr>
          <w:i/>
          <w:noProof/>
          <w:lang w:eastAsia="fr-FR"/>
        </w:rPr>
        <w:drawing>
          <wp:inline distT="0" distB="0" distL="0" distR="0">
            <wp:extent cx="2707423" cy="3143250"/>
            <wp:effectExtent l="19050" t="0" r="0" b="0"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26" cy="314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85" w:rsidRDefault="004464F9" w:rsidP="007400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-95250</wp:posOffset>
                </wp:positionV>
                <wp:extent cx="4613275" cy="635000"/>
                <wp:effectExtent l="11430" t="9525" r="13970" b="12700"/>
                <wp:wrapNone/>
                <wp:docPr id="3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275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E85" w:rsidRDefault="00AE1E85" w:rsidP="00AE1E8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Maintenant, elle n’a plus faim du tout. Mais elle n’est plus une petite chenille. Elle est devenue grosse et grasse. </w:t>
                            </w:r>
                          </w:p>
                          <w:p w:rsidR="00AE1E85" w:rsidRDefault="00AE1E85" w:rsidP="00AE1E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left:0;text-align:left;margin-left:3.15pt;margin-top:-7.5pt;width:363.25pt;height:5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">
                <v:textbox>
                  <w:txbxContent>
                    <w:p w:rsidR="00AE1E85" w:rsidRDefault="00AE1E85" w:rsidP="00AE1E8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Maintenant, elle n’a plus faim du tout. Mais elle n’est plus une petite chenille. Elle est devenue grosse et grasse. </w:t>
                      </w:r>
                    </w:p>
                    <w:p w:rsidR="00AE1E85" w:rsidRDefault="00AE1E85" w:rsidP="00AE1E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E1E85" w:rsidRDefault="00AE1E8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816774" cy="5257800"/>
            <wp:effectExtent l="19050" t="0" r="0" b="0"/>
            <wp:docPr id="5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774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0C5" w:rsidRPr="006C77EC" w:rsidRDefault="007400C5" w:rsidP="007400C5">
      <w:pPr>
        <w:jc w:val="center"/>
        <w:rPr>
          <w:i/>
        </w:rPr>
      </w:pPr>
      <w:r w:rsidRPr="006C77EC">
        <w:rPr>
          <w:i/>
        </w:rPr>
        <w:t>Relie chaque chenille à la feuille qui lui correspond…</w:t>
      </w:r>
    </w:p>
    <w:p w:rsidR="00AE1E85" w:rsidRPr="00AE1E85" w:rsidRDefault="004464F9" w:rsidP="00AE1E8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-95250</wp:posOffset>
                </wp:positionV>
                <wp:extent cx="4103370" cy="390525"/>
                <wp:effectExtent l="11430" t="9525" r="9525" b="9525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3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E85" w:rsidRDefault="00AE1E85" w:rsidP="00AE1E8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Elle se construit une maison, un cocon, et s’y blottit. </w:t>
                            </w:r>
                          </w:p>
                          <w:p w:rsidR="00AE1E85" w:rsidRDefault="00AE1E85" w:rsidP="00AE1E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margin-left:23.5pt;margin-top:-7.5pt;width:323.1pt;height:3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">
                <v:textbox>
                  <w:txbxContent>
                    <w:p w:rsidR="00AE1E85" w:rsidRDefault="00AE1E85" w:rsidP="00AE1E8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Elle se construit une maison, un cocon, et s’y blottit. </w:t>
                      </w:r>
                    </w:p>
                    <w:p w:rsidR="00AE1E85" w:rsidRDefault="00AE1E85" w:rsidP="00AE1E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400C5" w:rsidRDefault="00827F2B" w:rsidP="007400C5">
      <w:pPr>
        <w:jc w:val="center"/>
        <w:rPr>
          <w:rFonts w:cstheme="minorHAnsi"/>
          <w:i/>
        </w:rPr>
      </w:pPr>
      <w:r w:rsidRPr="00827F2B">
        <w:rPr>
          <w:rFonts w:cstheme="minorHAnsi"/>
          <w:i/>
        </w:rPr>
        <w:t>Petit défi : c</w:t>
      </w:r>
      <w:r w:rsidR="00AE1E85">
        <w:rPr>
          <w:rFonts w:cstheme="minorHAnsi"/>
          <w:i/>
        </w:rPr>
        <w:t>onstruis</w:t>
      </w:r>
      <w:r w:rsidR="00B30FB4">
        <w:rPr>
          <w:rFonts w:cstheme="minorHAnsi"/>
          <w:i/>
        </w:rPr>
        <w:t xml:space="preserve"> ta propre cabane </w:t>
      </w:r>
      <w:r w:rsidRPr="00827F2B">
        <w:rPr>
          <w:rFonts w:cstheme="minorHAnsi"/>
          <w:i/>
        </w:rPr>
        <w:t xml:space="preserve">chez </w:t>
      </w:r>
      <w:r w:rsidR="00B30FB4">
        <w:rPr>
          <w:rFonts w:cstheme="minorHAnsi"/>
          <w:i/>
        </w:rPr>
        <w:t xml:space="preserve">toi : dans le jardin si tu en as un, dans ta chambre, </w:t>
      </w:r>
      <w:r w:rsidRPr="00827F2B">
        <w:rPr>
          <w:rFonts w:cstheme="minorHAnsi"/>
          <w:i/>
        </w:rPr>
        <w:t xml:space="preserve">sous une table, dans un recoin... </w:t>
      </w:r>
      <w:r w:rsidR="00B30FB4">
        <w:rPr>
          <w:rFonts w:cstheme="minorHAnsi"/>
          <w:i/>
        </w:rPr>
        <w:t>trouve de quoi t</w:t>
      </w:r>
      <w:r w:rsidRPr="00827F2B">
        <w:rPr>
          <w:rFonts w:cstheme="minorHAnsi"/>
          <w:i/>
        </w:rPr>
        <w:t>’installer confortablement</w:t>
      </w:r>
      <w:r w:rsidR="00B30FB4">
        <w:rPr>
          <w:rFonts w:cstheme="minorHAnsi"/>
          <w:i/>
        </w:rPr>
        <w:t>… !</w:t>
      </w:r>
    </w:p>
    <w:p w:rsidR="00B30FB4" w:rsidRDefault="00B30FB4" w:rsidP="007400C5">
      <w:pPr>
        <w:jc w:val="center"/>
        <w:rPr>
          <w:rFonts w:cstheme="minorHAnsi"/>
          <w:i/>
        </w:rPr>
      </w:pPr>
      <w:r>
        <w:rPr>
          <w:rFonts w:cstheme="minorHAnsi"/>
          <w:i/>
          <w:noProof/>
          <w:lang w:eastAsia="fr-FR"/>
        </w:rPr>
        <w:drawing>
          <wp:inline distT="0" distB="0" distL="0" distR="0">
            <wp:extent cx="1990725" cy="1565622"/>
            <wp:effectExtent l="19050" t="0" r="9525" b="0"/>
            <wp:docPr id="37" name="Image 36" descr="cab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n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FB4" w:rsidRDefault="00B30FB4" w:rsidP="007400C5">
      <w:pPr>
        <w:jc w:val="center"/>
        <w:rPr>
          <w:rFonts w:cstheme="minorHAnsi"/>
          <w:i/>
        </w:rPr>
      </w:pPr>
      <w:r>
        <w:rPr>
          <w:rFonts w:cstheme="minorHAnsi"/>
          <w:i/>
          <w:noProof/>
          <w:lang w:eastAsia="fr-FR"/>
        </w:rPr>
        <w:drawing>
          <wp:inline distT="0" distB="0" distL="0" distR="0">
            <wp:extent cx="2057400" cy="1624351"/>
            <wp:effectExtent l="19050" t="0" r="0" b="0"/>
            <wp:docPr id="38" name="Image 37" descr="caba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ne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2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C5" w:rsidRPr="00B30FB4" w:rsidRDefault="00B30FB4" w:rsidP="00B30FB4">
      <w:pPr>
        <w:jc w:val="center"/>
        <w:rPr>
          <w:rFonts w:cstheme="minorHAnsi"/>
          <w:i/>
        </w:rPr>
      </w:pPr>
      <w:r>
        <w:rPr>
          <w:rFonts w:cstheme="minorHAnsi"/>
          <w:i/>
          <w:noProof/>
          <w:lang w:eastAsia="fr-FR"/>
        </w:rPr>
        <w:drawing>
          <wp:inline distT="0" distB="0" distL="0" distR="0">
            <wp:extent cx="1866900" cy="1760423"/>
            <wp:effectExtent l="19050" t="0" r="0" b="0"/>
            <wp:docPr id="39" name="Image 38" descr="caban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ne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6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85" w:rsidRDefault="004464F9" w:rsidP="007400C5">
      <w:pPr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-70485</wp:posOffset>
                </wp:positionV>
                <wp:extent cx="4613275" cy="890270"/>
                <wp:effectExtent l="11430" t="5715" r="13970" b="8890"/>
                <wp:wrapNone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275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E85" w:rsidRDefault="00AE1E85" w:rsidP="00AE1E8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Deux semaines plus tard, quand elle le perce pour en sortir… </w:t>
                            </w:r>
                          </w:p>
                          <w:p w:rsidR="00AE1E85" w:rsidRDefault="00AE1E85" w:rsidP="00AE1E8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… elle est devenue un superbe papillon ! </w:t>
                            </w:r>
                          </w:p>
                          <w:p w:rsidR="00AE1E85" w:rsidRDefault="00AE1E85" w:rsidP="00AE1E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1.65pt;margin-top:-5.55pt;width:363.25pt;height:70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">
                <v:textbox>
                  <w:txbxContent>
                    <w:p w:rsidR="00AE1E85" w:rsidRDefault="00AE1E85" w:rsidP="00AE1E8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Deux semaines plus tard, quand elle le perce pour en sortir… </w:t>
                      </w:r>
                    </w:p>
                    <w:p w:rsidR="00AE1E85" w:rsidRDefault="00AE1E85" w:rsidP="00AE1E8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… elle est devenue un superbe papillon ! </w:t>
                      </w:r>
                    </w:p>
                    <w:p w:rsidR="00AE1E85" w:rsidRDefault="00AE1E85" w:rsidP="00AE1E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E1E85" w:rsidRDefault="00AE1E85" w:rsidP="007400C5">
      <w:pPr>
        <w:rPr>
          <w:noProof/>
          <w:sz w:val="28"/>
          <w:szCs w:val="28"/>
          <w:lang w:eastAsia="fr-FR"/>
        </w:rPr>
      </w:pPr>
    </w:p>
    <w:p w:rsidR="007400C5" w:rsidRDefault="004464F9" w:rsidP="007400C5">
      <w:pPr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641985</wp:posOffset>
                </wp:positionV>
                <wp:extent cx="1905635" cy="1575435"/>
                <wp:effectExtent l="0" t="4445" r="2540" b="1270"/>
                <wp:wrapNone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157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0C5" w:rsidRPr="00AE72C2" w:rsidRDefault="007400C5" w:rsidP="007400C5">
                            <w:pPr>
                              <w:rPr>
                                <w:i/>
                              </w:rPr>
                            </w:pPr>
                            <w:r w:rsidRPr="00AE72C2">
                              <w:rPr>
                                <w:i/>
                              </w:rPr>
                              <w:t xml:space="preserve">Et si tu demandais à maman </w:t>
                            </w:r>
                          </w:p>
                          <w:p w:rsidR="007400C5" w:rsidRPr="00AE72C2" w:rsidRDefault="007400C5" w:rsidP="007400C5">
                            <w:pPr>
                              <w:rPr>
                                <w:i/>
                              </w:rPr>
                            </w:pPr>
                            <w:r w:rsidRPr="00AE72C2">
                              <w:rPr>
                                <w:i/>
                              </w:rPr>
                              <w:t xml:space="preserve">de te maquiller pour devenir </w:t>
                            </w:r>
                          </w:p>
                          <w:p w:rsidR="007400C5" w:rsidRPr="00AE72C2" w:rsidRDefault="007400C5" w:rsidP="007400C5">
                            <w:pPr>
                              <w:rPr>
                                <w:i/>
                              </w:rPr>
                            </w:pPr>
                            <w:r w:rsidRPr="00AE72C2">
                              <w:rPr>
                                <w:i/>
                              </w:rPr>
                              <w:t>toi aussi un joli papillon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5" type="#_x0000_t202" style="position:absolute;margin-left:231.5pt;margin-top:50.55pt;width:150.05pt;height:124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EXhgIAABo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" stroked="f">
                <v:textbox>
                  <w:txbxContent>
                    <w:p w:rsidR="007400C5" w:rsidRPr="00AE72C2" w:rsidRDefault="007400C5" w:rsidP="007400C5">
                      <w:pPr>
                        <w:rPr>
                          <w:i/>
                        </w:rPr>
                      </w:pPr>
                      <w:r w:rsidRPr="00AE72C2">
                        <w:rPr>
                          <w:i/>
                        </w:rPr>
                        <w:t xml:space="preserve">Et si tu demandais à maman </w:t>
                      </w:r>
                    </w:p>
                    <w:p w:rsidR="007400C5" w:rsidRPr="00AE72C2" w:rsidRDefault="007400C5" w:rsidP="007400C5">
                      <w:pPr>
                        <w:rPr>
                          <w:i/>
                        </w:rPr>
                      </w:pPr>
                      <w:r w:rsidRPr="00AE72C2">
                        <w:rPr>
                          <w:i/>
                        </w:rPr>
                        <w:t xml:space="preserve">de te maquiller pour devenir </w:t>
                      </w:r>
                    </w:p>
                    <w:p w:rsidR="007400C5" w:rsidRPr="00AE72C2" w:rsidRDefault="007400C5" w:rsidP="007400C5">
                      <w:pPr>
                        <w:rPr>
                          <w:i/>
                        </w:rPr>
                      </w:pPr>
                      <w:r w:rsidRPr="00AE72C2">
                        <w:rPr>
                          <w:i/>
                        </w:rPr>
                        <w:t>toi aussi un joli papillon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2413635</wp:posOffset>
                </wp:positionV>
                <wp:extent cx="4319905" cy="3194050"/>
                <wp:effectExtent l="1905" t="4445" r="2540" b="1905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19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0C5" w:rsidRDefault="007400C5" w:rsidP="007400C5">
                            <w:r w:rsidRPr="001F254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43193" cy="4048125"/>
                                  <wp:effectExtent l="971550" t="0" r="961957" b="0"/>
                                  <wp:docPr id="5" name="Image 20" descr="métamorphose cheni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étamorphose chenille.JPG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143193" cy="404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6" type="#_x0000_t202" style="position:absolute;margin-left:5.4pt;margin-top:190.05pt;width:340.15pt;height:251.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KahgIAABo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" stroked="f">
                <v:textbox>
                  <w:txbxContent>
                    <w:p w:rsidR="007400C5" w:rsidRDefault="007400C5" w:rsidP="007400C5">
                      <w:r w:rsidRPr="001F2542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143193" cy="4048125"/>
                            <wp:effectExtent l="971550" t="0" r="961957" b="0"/>
                            <wp:docPr id="5" name="Image 20" descr="métamorphose cheni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étamorphose chenille.JPG"/>
                                    <pic:cNvPicPr/>
                                  </pic:nvPicPr>
                                  <pic:blipFill>
                                    <a:blip r:embed="rId3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143193" cy="404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00C5">
        <w:rPr>
          <w:noProof/>
          <w:sz w:val="28"/>
          <w:szCs w:val="28"/>
          <w:lang w:eastAsia="fr-FR"/>
        </w:rPr>
        <w:drawing>
          <wp:inline distT="0" distB="0" distL="0" distR="0">
            <wp:extent cx="2771775" cy="3099194"/>
            <wp:effectExtent l="19050" t="0" r="9525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09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0C5" w:rsidRDefault="007400C5" w:rsidP="007400C5">
      <w:pPr>
        <w:rPr>
          <w:noProof/>
          <w:sz w:val="28"/>
          <w:szCs w:val="28"/>
          <w:lang w:eastAsia="fr-FR"/>
        </w:rPr>
      </w:pPr>
    </w:p>
    <w:p w:rsidR="007400C5" w:rsidRDefault="007400C5" w:rsidP="007400C5">
      <w:pPr>
        <w:jc w:val="center"/>
        <w:rPr>
          <w:noProof/>
          <w:sz w:val="28"/>
          <w:szCs w:val="28"/>
          <w:lang w:eastAsia="fr-FR"/>
        </w:rPr>
      </w:pPr>
    </w:p>
    <w:p w:rsidR="007400C5" w:rsidRDefault="007400C5" w:rsidP="007400C5">
      <w:pPr>
        <w:jc w:val="center"/>
        <w:rPr>
          <w:noProof/>
          <w:sz w:val="28"/>
          <w:szCs w:val="28"/>
          <w:lang w:eastAsia="fr-FR"/>
        </w:rPr>
      </w:pPr>
    </w:p>
    <w:p w:rsidR="007400C5" w:rsidRDefault="007400C5" w:rsidP="007400C5">
      <w:pPr>
        <w:jc w:val="center"/>
        <w:rPr>
          <w:noProof/>
          <w:sz w:val="28"/>
          <w:szCs w:val="28"/>
          <w:lang w:eastAsia="fr-FR"/>
        </w:rPr>
      </w:pPr>
    </w:p>
    <w:p w:rsidR="007400C5" w:rsidRDefault="007400C5" w:rsidP="007400C5">
      <w:pPr>
        <w:jc w:val="center"/>
        <w:rPr>
          <w:noProof/>
          <w:sz w:val="28"/>
          <w:szCs w:val="28"/>
          <w:lang w:eastAsia="fr-FR"/>
        </w:rPr>
      </w:pPr>
    </w:p>
    <w:p w:rsidR="007400C5" w:rsidRDefault="007400C5" w:rsidP="007400C5">
      <w:pPr>
        <w:jc w:val="center"/>
        <w:rPr>
          <w:noProof/>
          <w:sz w:val="28"/>
          <w:szCs w:val="28"/>
          <w:lang w:eastAsia="fr-FR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Default="007400C5" w:rsidP="007400C5">
      <w:pPr>
        <w:jc w:val="center"/>
        <w:rPr>
          <w:sz w:val="28"/>
          <w:szCs w:val="28"/>
        </w:rPr>
      </w:pPr>
    </w:p>
    <w:p w:rsidR="007400C5" w:rsidRPr="009242CF" w:rsidRDefault="007400C5" w:rsidP="007400C5">
      <w:pPr>
        <w:rPr>
          <w:sz w:val="28"/>
          <w:szCs w:val="28"/>
        </w:rPr>
      </w:pPr>
    </w:p>
    <w:p w:rsidR="00591B46" w:rsidRDefault="00591B46"/>
    <w:sectPr w:rsidR="00591B46" w:rsidSect="00ED04FC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0C5"/>
    <w:rsid w:val="000402DA"/>
    <w:rsid w:val="00155B62"/>
    <w:rsid w:val="002D29FB"/>
    <w:rsid w:val="00346587"/>
    <w:rsid w:val="004464F9"/>
    <w:rsid w:val="00591B46"/>
    <w:rsid w:val="007400C5"/>
    <w:rsid w:val="00827F2B"/>
    <w:rsid w:val="00894F24"/>
    <w:rsid w:val="00A46026"/>
    <w:rsid w:val="00AE1E85"/>
    <w:rsid w:val="00B30FB4"/>
    <w:rsid w:val="00CC6B5D"/>
    <w:rsid w:val="00CF7C24"/>
    <w:rsid w:val="00D6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  <w15:docId w15:val="{76A4D284-03CD-4477-9241-6526B49B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0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0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E61BD7-4EB4-44D0-AB8D-5F836A278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5B916B87</Template>
  <TotalTime>0</TotalTime>
  <Pages>7</Pages>
  <Words>335</Words>
  <Characters>1845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Aude</dc:creator>
  <cp:lastModifiedBy>Anne DELOBEL</cp:lastModifiedBy>
  <cp:revision>2</cp:revision>
  <dcterms:created xsi:type="dcterms:W3CDTF">2020-04-27T11:04:00Z</dcterms:created>
  <dcterms:modified xsi:type="dcterms:W3CDTF">2020-04-27T11:04:00Z</dcterms:modified>
</cp:coreProperties>
</file>