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1DA" w:rsidRDefault="007521AD">
      <w:pPr>
        <w:rPr>
          <w:sz w:val="36"/>
          <w:szCs w:val="36"/>
        </w:rPr>
      </w:pPr>
      <w:bookmarkStart w:id="0" w:name="_GoBack"/>
      <w:bookmarkEnd w:id="0"/>
      <w:r w:rsidRPr="007521AD">
        <w:rPr>
          <w:sz w:val="36"/>
          <w:szCs w:val="36"/>
        </w:rPr>
        <w:t xml:space="preserve">Ton livre de : </w:t>
      </w:r>
    </w:p>
    <w:p w:rsidR="00CC7401" w:rsidRPr="00CC7401" w:rsidRDefault="00CC7401" w:rsidP="00CC7401">
      <w:pPr>
        <w:jc w:val="center"/>
        <w:rPr>
          <w:b/>
          <w:sz w:val="56"/>
          <w:szCs w:val="56"/>
        </w:rPr>
      </w:pPr>
      <w:r w:rsidRPr="00CC7401">
        <w:rPr>
          <w:b/>
          <w:sz w:val="56"/>
          <w:szCs w:val="56"/>
        </w:rPr>
        <w:t>Je m’habille et… je te croque !</w:t>
      </w:r>
    </w:p>
    <w:p w:rsidR="00DD2A4B" w:rsidRDefault="00CC7401">
      <w:pPr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w:drawing>
          <wp:inline distT="0" distB="0" distL="0" distR="0">
            <wp:extent cx="4391025" cy="5486400"/>
            <wp:effectExtent l="19050" t="0" r="9525" b="0"/>
            <wp:docPr id="5" name="Image 4" descr="l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up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401" w:rsidRDefault="00CC7401" w:rsidP="00CC7401">
      <w:pPr>
        <w:jc w:val="center"/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w:t>Coucou ! Je suis le loup-garou.</w:t>
      </w:r>
    </w:p>
    <w:p w:rsidR="00CC7401" w:rsidRDefault="00CC7401" w:rsidP="00CC7401">
      <w:pPr>
        <w:jc w:val="center"/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w:drawing>
          <wp:inline distT="0" distB="0" distL="0" distR="0">
            <wp:extent cx="4222502" cy="5638800"/>
            <wp:effectExtent l="19050" t="0" r="6598" b="0"/>
            <wp:docPr id="9" name="Image 8" descr="promenons no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enons nou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105" cy="563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3B9" w:rsidRPr="00EF63B9" w:rsidRDefault="00EF63B9" w:rsidP="00CC7401">
      <w:pPr>
        <w:jc w:val="center"/>
        <w:rPr>
          <w:i/>
          <w:noProof/>
          <w:lang w:eastAsia="fr-FR"/>
        </w:rPr>
      </w:pPr>
      <w:r>
        <w:rPr>
          <w:i/>
          <w:noProof/>
          <w:lang w:eastAsia="fr-FR"/>
        </w:rPr>
        <w:t>Voici les paroles de la ronde ; invite tes parents, tes frères et sœurs et                   imagine que tu es le loup… !</w:t>
      </w:r>
    </w:p>
    <w:p w:rsidR="00BD2B57" w:rsidRDefault="00DE254C" w:rsidP="0056273B">
      <w:pPr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-28575</wp:posOffset>
                </wp:positionV>
                <wp:extent cx="768350" cy="1264285"/>
                <wp:effectExtent l="12700" t="9525" r="9525" b="12065"/>
                <wp:wrapNone/>
                <wp:docPr id="1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264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B57" w:rsidRDefault="00BD2B5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04650" cy="1028700"/>
                                  <wp:effectExtent l="19050" t="0" r="4950" b="0"/>
                                  <wp:docPr id="10" name="Image 9" descr="culott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ulotte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5771" cy="10306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10pt;margin-top:-2.25pt;width:60.5pt;height:99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">
                <v:textbox>
                  <w:txbxContent>
                    <w:p w:rsidR="00BD2B57" w:rsidRDefault="00BD2B5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04650" cy="1028700"/>
                            <wp:effectExtent l="19050" t="0" r="4950" b="0"/>
                            <wp:docPr id="10" name="Image 9" descr="culott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ulotte.jp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5771" cy="10306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2B57">
        <w:rPr>
          <w:noProof/>
          <w:sz w:val="36"/>
          <w:szCs w:val="36"/>
          <w:lang w:eastAsia="fr-FR"/>
        </w:rPr>
        <w:t xml:space="preserve">   </w:t>
      </w:r>
      <w:r w:rsidR="0056273B">
        <w:rPr>
          <w:noProof/>
          <w:sz w:val="36"/>
          <w:szCs w:val="36"/>
          <w:lang w:eastAsia="fr-FR"/>
        </w:rPr>
        <w:t xml:space="preserve">                                     </w:t>
      </w:r>
      <w:r w:rsidR="00CC7401">
        <w:rPr>
          <w:noProof/>
          <w:sz w:val="36"/>
          <w:szCs w:val="36"/>
          <w:lang w:eastAsia="fr-FR"/>
        </w:rPr>
        <w:t>Je mets ma culotte</w:t>
      </w:r>
      <w:r w:rsidR="00BD2B57">
        <w:rPr>
          <w:noProof/>
          <w:sz w:val="36"/>
          <w:szCs w:val="36"/>
          <w:lang w:eastAsia="fr-FR"/>
        </w:rPr>
        <w:t>.</w:t>
      </w:r>
    </w:p>
    <w:p w:rsidR="0056273B" w:rsidRDefault="0056273B" w:rsidP="0056273B">
      <w:pPr>
        <w:rPr>
          <w:i/>
          <w:noProof/>
          <w:lang w:eastAsia="fr-FR"/>
        </w:rPr>
      </w:pPr>
      <w:r>
        <w:rPr>
          <w:noProof/>
          <w:sz w:val="36"/>
          <w:szCs w:val="36"/>
          <w:lang w:eastAsia="fr-FR"/>
        </w:rPr>
        <w:t xml:space="preserve">                      </w:t>
      </w:r>
      <w:r>
        <w:rPr>
          <w:i/>
          <w:noProof/>
          <w:lang w:eastAsia="fr-FR"/>
        </w:rPr>
        <w:t xml:space="preserve">Découpe les images en couleur et associe chaque  </w:t>
      </w:r>
    </w:p>
    <w:p w:rsidR="0056273B" w:rsidRDefault="0056273B" w:rsidP="0056273B">
      <w:pPr>
        <w:rPr>
          <w:i/>
          <w:noProof/>
          <w:lang w:eastAsia="fr-FR"/>
        </w:rPr>
      </w:pPr>
      <w:r>
        <w:rPr>
          <w:i/>
          <w:noProof/>
          <w:lang w:eastAsia="fr-FR"/>
        </w:rPr>
        <w:t xml:space="preserve">                                    dessin à  la bonne photographie. Nomme chaque vêtement.</w:t>
      </w:r>
    </w:p>
    <w:p w:rsidR="0056273B" w:rsidRDefault="0056273B" w:rsidP="0056273B">
      <w:pPr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w:drawing>
          <wp:inline distT="0" distB="0" distL="0" distR="0">
            <wp:extent cx="4664075" cy="1290687"/>
            <wp:effectExtent l="19050" t="0" r="3175" b="0"/>
            <wp:docPr id="11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129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73B" w:rsidRDefault="0056273B" w:rsidP="0056273B">
      <w:pPr>
        <w:rPr>
          <w:noProof/>
          <w:sz w:val="36"/>
          <w:szCs w:val="36"/>
          <w:lang w:eastAsia="fr-FR"/>
        </w:rPr>
      </w:pPr>
      <w:r w:rsidRPr="007A1688">
        <w:rPr>
          <w:noProof/>
          <w:sz w:val="36"/>
          <w:szCs w:val="36"/>
          <w:lang w:eastAsia="fr-FR"/>
        </w:rPr>
        <w:drawing>
          <wp:inline distT="0" distB="0" distL="0" distR="0">
            <wp:extent cx="4664075" cy="1016914"/>
            <wp:effectExtent l="19050" t="0" r="3175" b="0"/>
            <wp:docPr id="11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64075" cy="101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73B" w:rsidRDefault="0056273B" w:rsidP="0056273B">
      <w:pPr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w:drawing>
          <wp:inline distT="0" distB="0" distL="0" distR="0">
            <wp:extent cx="4552950" cy="1239094"/>
            <wp:effectExtent l="19050" t="0" r="0" b="0"/>
            <wp:docPr id="117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978" cy="124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B57" w:rsidRDefault="0056273B" w:rsidP="0056273B">
      <w:pPr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w:drawing>
          <wp:inline distT="0" distB="0" distL="0" distR="0">
            <wp:extent cx="4664075" cy="1248851"/>
            <wp:effectExtent l="19050" t="0" r="3175" b="0"/>
            <wp:docPr id="11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124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B57" w:rsidRDefault="00DE254C" w:rsidP="00CC7401">
      <w:pPr>
        <w:jc w:val="center"/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-22860</wp:posOffset>
                </wp:positionV>
                <wp:extent cx="1304290" cy="2051685"/>
                <wp:effectExtent l="11430" t="11430" r="8255" b="13335"/>
                <wp:wrapNone/>
                <wp:docPr id="1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051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B57" w:rsidRDefault="00BD2B57" w:rsidP="00BD2B5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111885" cy="1798320"/>
                                  <wp:effectExtent l="19050" t="0" r="0" b="0"/>
                                  <wp:docPr id="15" name="Image 14" descr="tshi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shirt.jp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1885" cy="1798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9" o:spid="_x0000_s1027" type="#_x0000_t202" style="position:absolute;left:0;text-align:left;margin-left:17.75pt;margin-top:-1.8pt;width:102.7pt;height:161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">
                <v:textbox style="mso-fit-shape-to-text:t">
                  <w:txbxContent>
                    <w:p w:rsidR="00BD2B57" w:rsidRDefault="00BD2B57" w:rsidP="00BD2B5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111885" cy="1798320"/>
                            <wp:effectExtent l="19050" t="0" r="0" b="0"/>
                            <wp:docPr id="15" name="Image 14" descr="tshir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shirt.jp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1885" cy="1798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D2B57" w:rsidRDefault="00BD2B57" w:rsidP="00BD2B57">
      <w:pPr>
        <w:rPr>
          <w:noProof/>
          <w:sz w:val="36"/>
          <w:szCs w:val="36"/>
          <w:lang w:eastAsia="fr-FR"/>
        </w:rPr>
      </w:pPr>
    </w:p>
    <w:p w:rsidR="00BD2B57" w:rsidRDefault="00BD2B57" w:rsidP="00BD2B57">
      <w:pPr>
        <w:rPr>
          <w:noProof/>
          <w:sz w:val="36"/>
          <w:szCs w:val="36"/>
          <w:lang w:eastAsia="fr-FR"/>
        </w:rPr>
      </w:pPr>
    </w:p>
    <w:p w:rsidR="00BD2B57" w:rsidRDefault="00BD2B57" w:rsidP="00BD2B57">
      <w:pPr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w:t xml:space="preserve">                                  Je mets mon tee-shirt.</w:t>
      </w:r>
    </w:p>
    <w:p w:rsidR="00BD2B57" w:rsidRDefault="00DE254C" w:rsidP="00BD2B57">
      <w:pPr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2886710</wp:posOffset>
                </wp:positionH>
                <wp:positionV relativeFrom="paragraph">
                  <wp:posOffset>437515</wp:posOffset>
                </wp:positionV>
                <wp:extent cx="1386205" cy="3705225"/>
                <wp:effectExtent l="0" t="0" r="0" b="0"/>
                <wp:wrapNone/>
                <wp:docPr id="1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205" cy="3705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7183" w:rsidRDefault="0065718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193800" cy="1193800"/>
                                  <wp:effectExtent l="19050" t="0" r="6350" b="0"/>
                                  <wp:docPr id="107" name="Image 15" descr="https://www.baiskadreams.com/2235-thickbox_default/mini-pinces-en-bois-couleur-les-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s://www.baiskadreams.com/2235-thickbox_default/mini-pinces-en-bois-couleur-les-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3800" cy="1193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7183" w:rsidRDefault="00657183"/>
                          <w:p w:rsidR="00657183" w:rsidRDefault="00657183">
                            <w:pPr>
                              <w:rPr>
                                <w:i/>
                              </w:rPr>
                            </w:pPr>
                            <w:r w:rsidRPr="00657183">
                              <w:rPr>
                                <w:i/>
                              </w:rPr>
                              <w:t>Emprunte des pinces à linge à tes parents</w:t>
                            </w:r>
                            <w:r>
                              <w:rPr>
                                <w:i/>
                              </w:rPr>
                              <w:t xml:space="preserve"> et entraîne-toi à les manipuler…</w:t>
                            </w:r>
                          </w:p>
                          <w:p w:rsidR="00657183" w:rsidRPr="00657183" w:rsidRDefault="00657183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Sauras-tu pendre tes habits sur le fil à linge ou le séchoir 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28" type="#_x0000_t202" style="position:absolute;margin-left:227.3pt;margin-top:34.45pt;width:109.15pt;height:29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mTxhwIAABk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" stroked="f">
                <v:textbox>
                  <w:txbxContent>
                    <w:p w:rsidR="00657183" w:rsidRDefault="0065718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193800" cy="1193800"/>
                            <wp:effectExtent l="19050" t="0" r="6350" b="0"/>
                            <wp:docPr id="107" name="Image 15" descr="https://www.baiskadreams.com/2235-thickbox_default/mini-pinces-en-bois-couleur-les-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s://www.baiskadreams.com/2235-thickbox_default/mini-pinces-en-bois-couleur-les-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3800" cy="1193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7183" w:rsidRDefault="00657183"/>
                    <w:p w:rsidR="00657183" w:rsidRDefault="00657183">
                      <w:pPr>
                        <w:rPr>
                          <w:i/>
                        </w:rPr>
                      </w:pPr>
                      <w:r w:rsidRPr="00657183">
                        <w:rPr>
                          <w:i/>
                        </w:rPr>
                        <w:t>Emprunte des pinces à linge à tes parents</w:t>
                      </w:r>
                      <w:r>
                        <w:rPr>
                          <w:i/>
                        </w:rPr>
                        <w:t xml:space="preserve"> et entraîne-toi à les manipuler…</w:t>
                      </w:r>
                    </w:p>
                    <w:p w:rsidR="00657183" w:rsidRPr="00657183" w:rsidRDefault="00657183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Sauras-tu pendre tes habits sur le fil à linge ou le séchoir ? </w:t>
                      </w:r>
                    </w:p>
                  </w:txbxContent>
                </v:textbox>
              </v:shape>
            </w:pict>
          </mc:Fallback>
        </mc:AlternateContent>
      </w:r>
    </w:p>
    <w:p w:rsidR="00BD2B57" w:rsidRDefault="00657183" w:rsidP="00BD2B57">
      <w:pPr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w:drawing>
          <wp:inline distT="0" distB="0" distL="0" distR="0">
            <wp:extent cx="2609850" cy="1736214"/>
            <wp:effectExtent l="19050" t="0" r="0" b="0"/>
            <wp:docPr id="105" name="Image 104" descr="pince à li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ce à ling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012" cy="173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fr-FR"/>
        </w:rPr>
        <w:t xml:space="preserve">   </w:t>
      </w:r>
    </w:p>
    <w:p w:rsidR="00BD2B57" w:rsidRDefault="00657183" w:rsidP="00BD2B57">
      <w:pPr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w:drawing>
          <wp:inline distT="0" distB="0" distL="0" distR="0">
            <wp:extent cx="1771650" cy="2369870"/>
            <wp:effectExtent l="19050" t="0" r="0" b="0"/>
            <wp:docPr id="106" name="Image 105" descr="pinces à linge atel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ces à linge atelier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3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B57" w:rsidRDefault="00DE254C" w:rsidP="00BD2B57">
      <w:pPr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138430</wp:posOffset>
                </wp:positionH>
                <wp:positionV relativeFrom="paragraph">
                  <wp:posOffset>-9525</wp:posOffset>
                </wp:positionV>
                <wp:extent cx="1304290" cy="2105660"/>
                <wp:effectExtent l="10160" t="9525" r="9525" b="8890"/>
                <wp:wrapNone/>
                <wp:docPr id="1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10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B57" w:rsidRDefault="00BD2B57" w:rsidP="00BD2B5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111885" cy="1852295"/>
                                  <wp:effectExtent l="19050" t="0" r="0" b="0"/>
                                  <wp:docPr id="28" name="Image 27" descr="chaussett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haussette.jpg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1885" cy="1852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0" o:spid="_x0000_s1029" type="#_x0000_t202" style="position:absolute;margin-left:10.9pt;margin-top:-.75pt;width:102.7pt;height:165.8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">
                <v:textbox style="mso-fit-shape-to-text:t">
                  <w:txbxContent>
                    <w:p w:rsidR="00BD2B57" w:rsidRDefault="00BD2B57" w:rsidP="00BD2B5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111885" cy="1852295"/>
                            <wp:effectExtent l="19050" t="0" r="0" b="0"/>
                            <wp:docPr id="28" name="Image 27" descr="chaussett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haussette.jpg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1885" cy="18522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D2B57" w:rsidRDefault="0056273B" w:rsidP="00BD2B57">
      <w:pPr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w:t xml:space="preserve">                              </w:t>
      </w:r>
      <w:r w:rsidR="00BD2B57">
        <w:rPr>
          <w:noProof/>
          <w:sz w:val="36"/>
          <w:szCs w:val="36"/>
          <w:lang w:eastAsia="fr-FR"/>
        </w:rPr>
        <w:t xml:space="preserve"> Je mets mes chaussettes. </w:t>
      </w:r>
    </w:p>
    <w:p w:rsidR="00E61B34" w:rsidRDefault="00E61B34" w:rsidP="00BD2B57">
      <w:pPr>
        <w:rPr>
          <w:noProof/>
          <w:sz w:val="36"/>
          <w:szCs w:val="36"/>
          <w:lang w:eastAsia="fr-FR"/>
        </w:rPr>
      </w:pPr>
    </w:p>
    <w:p w:rsidR="00EF63B9" w:rsidRDefault="00EF63B9" w:rsidP="00BD2B57">
      <w:pPr>
        <w:rPr>
          <w:noProof/>
          <w:sz w:val="36"/>
          <w:szCs w:val="36"/>
          <w:lang w:eastAsia="fr-FR"/>
        </w:rPr>
      </w:pPr>
    </w:p>
    <w:p w:rsidR="00E61B34" w:rsidRDefault="00EF63B9" w:rsidP="00BD2B57">
      <w:pPr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w:drawing>
          <wp:inline distT="0" distB="0" distL="0" distR="0">
            <wp:extent cx="2590526" cy="1457325"/>
            <wp:effectExtent l="19050" t="0" r="274" b="0"/>
            <wp:docPr id="93" name="Image 92" descr="paires chaussettes mai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res chaussettes maiso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922" cy="145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273B">
        <w:rPr>
          <w:noProof/>
          <w:sz w:val="36"/>
          <w:szCs w:val="36"/>
          <w:lang w:eastAsia="fr-FR"/>
        </w:rPr>
        <w:t xml:space="preserve"> </w:t>
      </w:r>
      <w:r w:rsidR="0056273B">
        <w:rPr>
          <w:noProof/>
          <w:sz w:val="36"/>
          <w:szCs w:val="36"/>
          <w:lang w:eastAsia="fr-FR"/>
        </w:rPr>
        <w:drawing>
          <wp:inline distT="0" distB="0" distL="0" distR="0">
            <wp:extent cx="1826645" cy="2771775"/>
            <wp:effectExtent l="19050" t="0" r="2155" b="0"/>
            <wp:docPr id="119" name="Image 118" descr="faire paires de chausset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ire paires de chaussettes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990" cy="277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73B" w:rsidRDefault="0056273B" w:rsidP="00BD2B57">
      <w:pPr>
        <w:rPr>
          <w:noProof/>
          <w:sz w:val="36"/>
          <w:szCs w:val="36"/>
          <w:lang w:eastAsia="fr-FR"/>
        </w:rPr>
      </w:pPr>
    </w:p>
    <w:p w:rsidR="00E61B34" w:rsidRDefault="00EF63B9" w:rsidP="00EF63B9">
      <w:pPr>
        <w:jc w:val="center"/>
        <w:rPr>
          <w:i/>
          <w:noProof/>
          <w:lang w:eastAsia="fr-FR"/>
        </w:rPr>
      </w:pPr>
      <w:r>
        <w:rPr>
          <w:i/>
          <w:noProof/>
          <w:lang w:eastAsia="fr-FR"/>
        </w:rPr>
        <w:t>Demande à maman les chaussettes de la maison… essaie de reconstituer                 toutes les paires !</w:t>
      </w:r>
    </w:p>
    <w:p w:rsidR="00EF63B9" w:rsidRPr="00EF63B9" w:rsidRDefault="00EF63B9" w:rsidP="00EF63B9">
      <w:pPr>
        <w:jc w:val="center"/>
        <w:rPr>
          <w:i/>
          <w:noProof/>
          <w:lang w:eastAsia="fr-FR"/>
        </w:rPr>
      </w:pPr>
      <w:r>
        <w:rPr>
          <w:i/>
          <w:noProof/>
          <w:lang w:eastAsia="fr-FR"/>
        </w:rPr>
        <w:t>Afin de poursuivre le jeu, tu peux aussi, si tu en as envie, te servir du fichier joint</w:t>
      </w:r>
      <w:r w:rsidR="003F0438">
        <w:rPr>
          <w:i/>
          <w:noProof/>
          <w:lang w:eastAsia="fr-FR"/>
        </w:rPr>
        <w:t xml:space="preserve"> (jeu des paires de chaussettes – à colorier)</w:t>
      </w:r>
      <w:r>
        <w:rPr>
          <w:i/>
          <w:noProof/>
          <w:lang w:eastAsia="fr-FR"/>
        </w:rPr>
        <w:t xml:space="preserve">. </w:t>
      </w:r>
    </w:p>
    <w:p w:rsidR="0056273B" w:rsidRDefault="0056273B" w:rsidP="00BD2B57">
      <w:pPr>
        <w:rPr>
          <w:noProof/>
          <w:sz w:val="36"/>
          <w:szCs w:val="36"/>
          <w:lang w:eastAsia="fr-FR"/>
        </w:rPr>
      </w:pPr>
    </w:p>
    <w:p w:rsidR="00E61B34" w:rsidRDefault="00DE254C" w:rsidP="00E61B34">
      <w:pPr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229235</wp:posOffset>
                </wp:positionH>
                <wp:positionV relativeFrom="paragraph">
                  <wp:posOffset>-22860</wp:posOffset>
                </wp:positionV>
                <wp:extent cx="1304290" cy="2129155"/>
                <wp:effectExtent l="9525" t="11430" r="10160" b="12065"/>
                <wp:wrapNone/>
                <wp:docPr id="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129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B34" w:rsidRDefault="00E61B34" w:rsidP="00E61B3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111885" cy="1875790"/>
                                  <wp:effectExtent l="19050" t="0" r="0" b="0"/>
                                  <wp:docPr id="49" name="Image 48" descr="pantal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antalon.jp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1885" cy="1875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1" o:spid="_x0000_s1030" type="#_x0000_t202" style="position:absolute;margin-left:18.05pt;margin-top:-1.8pt;width:102.7pt;height:167.6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">
                <v:textbox style="mso-fit-shape-to-text:t">
                  <w:txbxContent>
                    <w:p w:rsidR="00E61B34" w:rsidRDefault="00E61B34" w:rsidP="00E61B3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111885" cy="1875790"/>
                            <wp:effectExtent l="19050" t="0" r="0" b="0"/>
                            <wp:docPr id="49" name="Image 48" descr="pantal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antalon.jpg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1885" cy="1875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61B34" w:rsidRDefault="00E61B34" w:rsidP="00E61B34">
      <w:pPr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w:t xml:space="preserve">                                  Je mets mon pantalon.</w:t>
      </w:r>
    </w:p>
    <w:p w:rsidR="00E61B34" w:rsidRDefault="00E61B34" w:rsidP="00E61B34">
      <w:pPr>
        <w:rPr>
          <w:noProof/>
          <w:sz w:val="36"/>
          <w:szCs w:val="36"/>
          <w:lang w:eastAsia="fr-FR"/>
        </w:rPr>
      </w:pPr>
    </w:p>
    <w:p w:rsidR="00E61B34" w:rsidRDefault="00E61B34" w:rsidP="00E61B34">
      <w:pPr>
        <w:rPr>
          <w:noProof/>
          <w:sz w:val="36"/>
          <w:szCs w:val="36"/>
          <w:lang w:eastAsia="fr-FR"/>
        </w:rPr>
      </w:pPr>
    </w:p>
    <w:p w:rsidR="00391BFD" w:rsidRDefault="00391BFD" w:rsidP="00391BFD">
      <w:pPr>
        <w:rPr>
          <w:noProof/>
          <w:sz w:val="36"/>
          <w:szCs w:val="36"/>
          <w:lang w:eastAsia="fr-FR"/>
        </w:rPr>
      </w:pPr>
    </w:p>
    <w:p w:rsidR="00391BFD" w:rsidRDefault="00391BFD" w:rsidP="00391BFD">
      <w:pPr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w:drawing>
          <wp:inline distT="0" distB="0" distL="0" distR="0">
            <wp:extent cx="4664075" cy="3314065"/>
            <wp:effectExtent l="19050" t="0" r="3175" b="0"/>
            <wp:docPr id="108" name="Image 99" descr="mém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émory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B34" w:rsidRDefault="00391BFD" w:rsidP="00E61B34">
      <w:pPr>
        <w:rPr>
          <w:i/>
          <w:noProof/>
          <w:lang w:eastAsia="fr-FR"/>
        </w:rPr>
      </w:pPr>
      <w:r>
        <w:rPr>
          <w:i/>
          <w:noProof/>
          <w:lang w:eastAsia="fr-FR"/>
        </w:rPr>
        <w:t>Imprime cette page 2 fois ; découpe et colorie les images : ton jeu de mémory               est prêt !</w:t>
      </w:r>
    </w:p>
    <w:p w:rsidR="00391BFD" w:rsidRPr="00391BFD" w:rsidRDefault="00391BFD" w:rsidP="00E61B34">
      <w:pPr>
        <w:rPr>
          <w:i/>
          <w:noProof/>
          <w:lang w:eastAsia="fr-FR"/>
        </w:rPr>
      </w:pPr>
    </w:p>
    <w:p w:rsidR="00E61B34" w:rsidRDefault="00DE254C" w:rsidP="00E61B34">
      <w:pPr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-66675</wp:posOffset>
                </wp:positionV>
                <wp:extent cx="1304290" cy="2103755"/>
                <wp:effectExtent l="12065" t="9525" r="7620" b="10795"/>
                <wp:wrapNone/>
                <wp:docPr id="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103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B34" w:rsidRDefault="00E61B34" w:rsidP="00E61B3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111885" cy="1850390"/>
                                  <wp:effectExtent l="19050" t="0" r="0" b="0"/>
                                  <wp:docPr id="57" name="Image 56" descr="pul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ull.jpg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1885" cy="1850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2" o:spid="_x0000_s1031" type="#_x0000_t202" style="position:absolute;margin-left:6.1pt;margin-top:-5.25pt;width:102.7pt;height:165.6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">
                <v:textbox style="mso-fit-shape-to-text:t">
                  <w:txbxContent>
                    <w:p w:rsidR="00E61B34" w:rsidRDefault="00E61B34" w:rsidP="00E61B3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111885" cy="1850390"/>
                            <wp:effectExtent l="19050" t="0" r="0" b="0"/>
                            <wp:docPr id="57" name="Image 56" descr="pul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ull.jpg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1885" cy="1850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61B34" w:rsidRDefault="00E61B34" w:rsidP="00E61B34">
      <w:pPr>
        <w:rPr>
          <w:noProof/>
          <w:sz w:val="36"/>
          <w:szCs w:val="36"/>
          <w:lang w:eastAsia="fr-FR"/>
        </w:rPr>
      </w:pPr>
    </w:p>
    <w:p w:rsidR="00E61B34" w:rsidRDefault="00E61B34" w:rsidP="00E61B34">
      <w:pPr>
        <w:rPr>
          <w:noProof/>
          <w:sz w:val="36"/>
          <w:szCs w:val="36"/>
          <w:lang w:eastAsia="fr-FR"/>
        </w:rPr>
      </w:pPr>
    </w:p>
    <w:p w:rsidR="00E61B34" w:rsidRDefault="00E61B34" w:rsidP="00E61B34">
      <w:pPr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w:t xml:space="preserve">                             Je mets mon pull. </w:t>
      </w:r>
    </w:p>
    <w:p w:rsidR="00E61B34" w:rsidRDefault="00E61B34" w:rsidP="00E61B34">
      <w:pPr>
        <w:rPr>
          <w:noProof/>
          <w:sz w:val="36"/>
          <w:szCs w:val="36"/>
          <w:lang w:eastAsia="fr-FR"/>
        </w:rPr>
      </w:pPr>
    </w:p>
    <w:p w:rsidR="00E61B34" w:rsidRDefault="00066873" w:rsidP="00E61B34">
      <w:pPr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w:t xml:space="preserve">  </w:t>
      </w:r>
      <w:r w:rsidRPr="00066873">
        <w:rPr>
          <w:noProof/>
          <w:sz w:val="36"/>
          <w:szCs w:val="36"/>
          <w:lang w:eastAsia="fr-FR"/>
        </w:rPr>
        <w:drawing>
          <wp:inline distT="0" distB="0" distL="0" distR="0">
            <wp:extent cx="2379998" cy="1676400"/>
            <wp:effectExtent l="19050" t="0" r="1252" b="0"/>
            <wp:docPr id="104" name="Image 102" descr="tiss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ssage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746" cy="16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fr-FR"/>
        </w:rPr>
        <w:t xml:space="preserve">  </w:t>
      </w:r>
      <w:r>
        <w:rPr>
          <w:noProof/>
          <w:sz w:val="36"/>
          <w:szCs w:val="36"/>
          <w:lang w:eastAsia="fr-FR"/>
        </w:rPr>
        <w:drawing>
          <wp:inline distT="0" distB="0" distL="0" distR="0">
            <wp:extent cx="1809750" cy="1993598"/>
            <wp:effectExtent l="19050" t="0" r="0" b="0"/>
            <wp:docPr id="102" name="Image 101" descr="tiss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ssage.jpg"/>
                    <pic:cNvPicPr/>
                  </pic:nvPicPr>
                  <pic:blipFill>
                    <a:blip r:embed="rId23" cstate="print"/>
                    <a:srcRect t="1718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99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fr-FR"/>
        </w:rPr>
        <w:t xml:space="preserve"> </w:t>
      </w:r>
    </w:p>
    <w:p w:rsidR="00E61B34" w:rsidRDefault="00066873" w:rsidP="00066873">
      <w:pPr>
        <w:jc w:val="center"/>
        <w:rPr>
          <w:i/>
          <w:noProof/>
          <w:lang w:eastAsia="fr-FR"/>
        </w:rPr>
      </w:pPr>
      <w:r>
        <w:rPr>
          <w:i/>
          <w:noProof/>
          <w:lang w:eastAsia="fr-FR"/>
        </w:rPr>
        <w:t>Préparons les mailles du pull du loup !</w:t>
      </w:r>
    </w:p>
    <w:p w:rsidR="00066873" w:rsidRDefault="00066873" w:rsidP="00066873">
      <w:pPr>
        <w:jc w:val="center"/>
        <w:rPr>
          <w:i/>
          <w:noProof/>
          <w:lang w:eastAsia="fr-FR"/>
        </w:rPr>
      </w:pPr>
      <w:r>
        <w:rPr>
          <w:i/>
          <w:noProof/>
          <w:lang w:eastAsia="fr-FR"/>
        </w:rPr>
        <w:t>Voici un atelier de tissage :</w:t>
      </w:r>
    </w:p>
    <w:p w:rsidR="00066873" w:rsidRDefault="00066873" w:rsidP="00066873">
      <w:pPr>
        <w:jc w:val="center"/>
        <w:rPr>
          <w:i/>
          <w:noProof/>
          <w:lang w:eastAsia="fr-FR"/>
        </w:rPr>
      </w:pPr>
      <w:r>
        <w:rPr>
          <w:i/>
          <w:noProof/>
          <w:lang w:eastAsia="fr-FR"/>
        </w:rPr>
        <w:t xml:space="preserve">Emprunte à ta maman une grille ou préparez ensemble un support en carton ; </w:t>
      </w:r>
    </w:p>
    <w:p w:rsidR="00066873" w:rsidRDefault="00066873" w:rsidP="00066873">
      <w:pPr>
        <w:jc w:val="center"/>
        <w:rPr>
          <w:i/>
          <w:noProof/>
          <w:lang w:eastAsia="fr-FR"/>
        </w:rPr>
      </w:pPr>
      <w:r>
        <w:rPr>
          <w:i/>
          <w:noProof/>
          <w:lang w:eastAsia="fr-FR"/>
        </w:rPr>
        <w:t xml:space="preserve">Tu peux utiliser de la laine ou des bandes de papier… </w:t>
      </w:r>
    </w:p>
    <w:p w:rsidR="00066873" w:rsidRPr="00066873" w:rsidRDefault="00066873" w:rsidP="00066873">
      <w:pPr>
        <w:jc w:val="center"/>
        <w:rPr>
          <w:i/>
          <w:noProof/>
          <w:lang w:eastAsia="fr-FR"/>
        </w:rPr>
      </w:pPr>
      <w:r>
        <w:rPr>
          <w:i/>
          <w:noProof/>
          <w:lang w:eastAsia="fr-FR"/>
        </w:rPr>
        <w:t>C’est parti : une fois au-dessus ; une fois en –dessous…</w:t>
      </w:r>
    </w:p>
    <w:p w:rsidR="00E61B34" w:rsidRDefault="00E61B34" w:rsidP="00E61B34">
      <w:pPr>
        <w:rPr>
          <w:noProof/>
          <w:sz w:val="36"/>
          <w:szCs w:val="36"/>
          <w:lang w:eastAsia="fr-FR"/>
        </w:rPr>
      </w:pPr>
    </w:p>
    <w:p w:rsidR="00E61B34" w:rsidRDefault="00DE254C" w:rsidP="00E61B34">
      <w:pPr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-60960</wp:posOffset>
                </wp:positionV>
                <wp:extent cx="889000" cy="1070610"/>
                <wp:effectExtent l="6350" t="5715" r="9525" b="9525"/>
                <wp:wrapNone/>
                <wp:docPr id="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1070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B34" w:rsidRDefault="00E61B34" w:rsidP="00E61B3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48761" cy="971550"/>
                                  <wp:effectExtent l="19050" t="0" r="0" b="0"/>
                                  <wp:docPr id="64" name="Image 63" descr="bott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ottes.jpg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5013" cy="9796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margin-left:11.85pt;margin-top:-4.8pt;width:70pt;height:84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">
                <v:textbox>
                  <w:txbxContent>
                    <w:p w:rsidR="00E61B34" w:rsidRDefault="00E61B34" w:rsidP="00E61B3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48761" cy="971550"/>
                            <wp:effectExtent l="19050" t="0" r="0" b="0"/>
                            <wp:docPr id="64" name="Image 63" descr="bott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ottes.jpg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5013" cy="9796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1688">
        <w:rPr>
          <w:noProof/>
          <w:sz w:val="36"/>
          <w:szCs w:val="36"/>
          <w:lang w:eastAsia="fr-FR"/>
        </w:rPr>
        <w:t xml:space="preserve">                             </w:t>
      </w:r>
      <w:r w:rsidR="00E61B34">
        <w:rPr>
          <w:noProof/>
          <w:sz w:val="36"/>
          <w:szCs w:val="36"/>
          <w:lang w:eastAsia="fr-FR"/>
        </w:rPr>
        <w:t xml:space="preserve">Je mets mes bottes. </w:t>
      </w:r>
    </w:p>
    <w:p w:rsidR="0056273B" w:rsidRDefault="0056273B" w:rsidP="00E61B34">
      <w:pPr>
        <w:rPr>
          <w:noProof/>
          <w:sz w:val="36"/>
          <w:szCs w:val="36"/>
          <w:lang w:eastAsia="fr-FR"/>
        </w:rPr>
      </w:pPr>
    </w:p>
    <w:p w:rsidR="0056273B" w:rsidRDefault="0056273B" w:rsidP="00E61B34">
      <w:pPr>
        <w:rPr>
          <w:noProof/>
          <w:sz w:val="36"/>
          <w:szCs w:val="36"/>
          <w:lang w:eastAsia="fr-FR"/>
        </w:rPr>
      </w:pPr>
    </w:p>
    <w:p w:rsidR="005844EF" w:rsidRDefault="00DE254C" w:rsidP="00E61B34">
      <w:pPr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2730500</wp:posOffset>
                </wp:positionH>
                <wp:positionV relativeFrom="paragraph">
                  <wp:posOffset>-5080</wp:posOffset>
                </wp:positionV>
                <wp:extent cx="2214245" cy="4195445"/>
                <wp:effectExtent l="5080" t="5080" r="9525" b="9525"/>
                <wp:wrapNone/>
                <wp:docPr id="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245" cy="419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7F05" w:rsidRDefault="00DB7F05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Réunis des chaussures de chaque membre de ta famille. </w:t>
                            </w:r>
                          </w:p>
                          <w:p w:rsidR="00DB7F05" w:rsidRDefault="00DB7F05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Sur un grand carton ou une feuille, demande à un adulte de tracer le contour de chacune. Ne regarde pas ! Ce sera ensuite à toi d’ associer  chaque chaussure à la bonne taille et à la bonne forme!</w:t>
                            </w:r>
                          </w:p>
                          <w:p w:rsidR="00DB7F05" w:rsidRDefault="00DB7F05">
                            <w:pPr>
                              <w:rPr>
                                <w:i/>
                              </w:rPr>
                            </w:pPr>
                          </w:p>
                          <w:p w:rsidR="00DB7F05" w:rsidRDefault="00DB7F05">
                            <w:pPr>
                              <w:rPr>
                                <w:i/>
                              </w:rPr>
                            </w:pPr>
                          </w:p>
                          <w:p w:rsidR="00DB7F05" w:rsidRDefault="00DB7F05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Ensuite, tu peux jouer avec les semelles : noircis les et prends les empreintes, tu verras plein de drôles de dessins apparaître… imagine ainsi le chemin du loup…</w:t>
                            </w:r>
                          </w:p>
                          <w:p w:rsidR="00DB7F05" w:rsidRPr="00DB7F05" w:rsidRDefault="00DB7F05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… qui arrive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3" type="#_x0000_t202" style="position:absolute;margin-left:215pt;margin-top:-.4pt;width:174.35pt;height:330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">
                <v:textbox>
                  <w:txbxContent>
                    <w:p w:rsidR="00DB7F05" w:rsidRDefault="00DB7F05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Réunis des chaussures de chaque membre de ta famille. </w:t>
                      </w:r>
                    </w:p>
                    <w:p w:rsidR="00DB7F05" w:rsidRDefault="00DB7F05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Sur un grand carton ou une feuille, demande à un adulte de tracer le contour de chacune. Ne regarde pas ! Ce sera ensuite à toi d’ associer  chaque chaussure à la bonne taille et à la bonne forme!</w:t>
                      </w:r>
                    </w:p>
                    <w:p w:rsidR="00DB7F05" w:rsidRDefault="00DB7F05">
                      <w:pPr>
                        <w:rPr>
                          <w:i/>
                        </w:rPr>
                      </w:pPr>
                    </w:p>
                    <w:p w:rsidR="00DB7F05" w:rsidRDefault="00DB7F05">
                      <w:pPr>
                        <w:rPr>
                          <w:i/>
                        </w:rPr>
                      </w:pPr>
                    </w:p>
                    <w:p w:rsidR="00DB7F05" w:rsidRDefault="00DB7F05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Ensuite, tu peux jouer avec les semelles : noircis les et prends les empreintes, tu verras plein de drôles de dessins apparaître… imagine ainsi le chemin du loup…</w:t>
                      </w:r>
                    </w:p>
                    <w:p w:rsidR="00DB7F05" w:rsidRPr="00DB7F05" w:rsidRDefault="00DB7F05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… qui arrive !</w:t>
                      </w:r>
                    </w:p>
                  </w:txbxContent>
                </v:textbox>
              </v:shape>
            </w:pict>
          </mc:Fallback>
        </mc:AlternateContent>
      </w:r>
      <w:r w:rsidR="005844EF">
        <w:rPr>
          <w:noProof/>
          <w:sz w:val="36"/>
          <w:szCs w:val="36"/>
          <w:lang w:eastAsia="fr-FR"/>
        </w:rPr>
        <w:drawing>
          <wp:inline distT="0" distB="0" distL="0" distR="0">
            <wp:extent cx="2543175" cy="1885950"/>
            <wp:effectExtent l="19050" t="0" r="9525" b="0"/>
            <wp:docPr id="120" name="Image 119" descr="chauss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ussures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F05" w:rsidRDefault="00DB7F05" w:rsidP="00E61B34">
      <w:pPr>
        <w:rPr>
          <w:noProof/>
          <w:sz w:val="36"/>
          <w:szCs w:val="36"/>
          <w:lang w:eastAsia="fr-FR"/>
        </w:rPr>
      </w:pPr>
    </w:p>
    <w:p w:rsidR="005844EF" w:rsidRDefault="005844EF" w:rsidP="00E61B34">
      <w:pPr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w:drawing>
          <wp:inline distT="0" distB="0" distL="0" distR="0">
            <wp:extent cx="2543175" cy="1695565"/>
            <wp:effectExtent l="19050" t="0" r="0" b="0"/>
            <wp:docPr id="121" name="Image 120" descr="emprein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preintes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953" cy="170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73B" w:rsidRDefault="0056273B" w:rsidP="00E61B34">
      <w:pPr>
        <w:rPr>
          <w:noProof/>
          <w:sz w:val="36"/>
          <w:szCs w:val="36"/>
          <w:lang w:eastAsia="fr-FR"/>
        </w:rPr>
      </w:pPr>
    </w:p>
    <w:p w:rsidR="0056273B" w:rsidRDefault="0056273B" w:rsidP="00E61B34">
      <w:pPr>
        <w:rPr>
          <w:noProof/>
          <w:sz w:val="36"/>
          <w:szCs w:val="36"/>
          <w:lang w:eastAsia="fr-FR"/>
        </w:rPr>
      </w:pPr>
    </w:p>
    <w:p w:rsidR="00391BFD" w:rsidRDefault="00DE254C" w:rsidP="00E61B34">
      <w:pPr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144145</wp:posOffset>
                </wp:positionH>
                <wp:positionV relativeFrom="paragraph">
                  <wp:posOffset>-28575</wp:posOffset>
                </wp:positionV>
                <wp:extent cx="1304290" cy="2306320"/>
                <wp:effectExtent l="12065" t="9525" r="7620" b="8255"/>
                <wp:wrapNone/>
                <wp:docPr id="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30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B34" w:rsidRDefault="00E61B34" w:rsidP="00E61B3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111885" cy="2052955"/>
                                  <wp:effectExtent l="19050" t="0" r="0" b="0"/>
                                  <wp:docPr id="72" name="Image 71" descr="chapea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hapeau.jpg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1885" cy="2052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" o:spid="_x0000_s1034" type="#_x0000_t202" style="position:absolute;margin-left:11.35pt;margin-top:-2.25pt;width:102.7pt;height:181.6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">
                <v:textbox style="mso-fit-shape-to-text:t">
                  <w:txbxContent>
                    <w:p w:rsidR="00E61B34" w:rsidRDefault="00E61B34" w:rsidP="00E61B3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111885" cy="2052955"/>
                            <wp:effectExtent l="19050" t="0" r="0" b="0"/>
                            <wp:docPr id="72" name="Image 71" descr="chapea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hapeau.jpg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1885" cy="2052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75F2">
        <w:rPr>
          <w:noProof/>
          <w:sz w:val="36"/>
          <w:szCs w:val="36"/>
          <w:lang w:eastAsia="fr-FR"/>
        </w:rPr>
        <w:t xml:space="preserve">                                </w:t>
      </w:r>
      <w:r w:rsidR="00E61B34">
        <w:rPr>
          <w:noProof/>
          <w:sz w:val="36"/>
          <w:szCs w:val="36"/>
          <w:lang w:eastAsia="fr-FR"/>
        </w:rPr>
        <w:t>Je mets mon chapeau.</w:t>
      </w:r>
    </w:p>
    <w:p w:rsidR="00391BFD" w:rsidRDefault="00391BFD" w:rsidP="00E61B34">
      <w:pPr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w:t xml:space="preserve">                               </w:t>
      </w:r>
      <w:r>
        <w:rPr>
          <w:noProof/>
          <w:sz w:val="36"/>
          <w:szCs w:val="36"/>
          <w:lang w:eastAsia="fr-FR"/>
        </w:rPr>
        <w:drawing>
          <wp:inline distT="0" distB="0" distL="0" distR="0">
            <wp:extent cx="2190750" cy="1533525"/>
            <wp:effectExtent l="19050" t="0" r="0" b="0"/>
            <wp:docPr id="109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fr-FR"/>
        </w:rPr>
        <w:t xml:space="preserve">  </w:t>
      </w:r>
    </w:p>
    <w:p w:rsidR="00391BFD" w:rsidRDefault="00391BFD" w:rsidP="00E61B34">
      <w:pPr>
        <w:rPr>
          <w:noProof/>
          <w:sz w:val="36"/>
          <w:szCs w:val="36"/>
          <w:lang w:eastAsia="fr-FR"/>
        </w:rPr>
      </w:pPr>
    </w:p>
    <w:p w:rsidR="00391BFD" w:rsidRDefault="004C75F2" w:rsidP="00E61B34">
      <w:pPr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w:drawing>
          <wp:inline distT="0" distB="0" distL="0" distR="0">
            <wp:extent cx="4664075" cy="3216275"/>
            <wp:effectExtent l="19050" t="0" r="3175" b="0"/>
            <wp:docPr id="111" name="Image 110" descr="découpage modè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coupage modèle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5F2" w:rsidRPr="004C75F2" w:rsidRDefault="004C75F2" w:rsidP="00E61B34">
      <w:pPr>
        <w:rPr>
          <w:i/>
          <w:noProof/>
          <w:lang w:eastAsia="fr-FR"/>
        </w:rPr>
      </w:pPr>
      <w:r>
        <w:rPr>
          <w:i/>
          <w:noProof/>
          <w:lang w:eastAsia="fr-FR"/>
        </w:rPr>
        <w:t xml:space="preserve">Découpe puis colle les chapeaux de tous ces personnages dans du papier de couleur. Tu trouveras les modèles à la fin de ce livret. </w:t>
      </w:r>
    </w:p>
    <w:p w:rsidR="00E61B34" w:rsidRDefault="00DE254C" w:rsidP="00E61B34">
      <w:pPr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200660</wp:posOffset>
                </wp:positionH>
                <wp:positionV relativeFrom="paragraph">
                  <wp:posOffset>76200</wp:posOffset>
                </wp:positionV>
                <wp:extent cx="1304290" cy="2371725"/>
                <wp:effectExtent l="9525" t="9525" r="10160" b="9525"/>
                <wp:wrapNone/>
                <wp:docPr id="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B34" w:rsidRDefault="00E61B34" w:rsidP="00E61B3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111885" cy="2118360"/>
                                  <wp:effectExtent l="19050" t="0" r="0" b="0"/>
                                  <wp:docPr id="81" name="Image 80" descr="mantea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nteau.jpg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1885" cy="2118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5" o:spid="_x0000_s1035" type="#_x0000_t202" style="position:absolute;margin-left:15.8pt;margin-top:6pt;width:102.7pt;height:186.7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">
                <v:textbox style="mso-fit-shape-to-text:t">
                  <w:txbxContent>
                    <w:p w:rsidR="00E61B34" w:rsidRDefault="00E61B34" w:rsidP="00E61B3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111885" cy="2118360"/>
                            <wp:effectExtent l="19050" t="0" r="0" b="0"/>
                            <wp:docPr id="81" name="Image 80" descr="mantea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nteau.jpg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1885" cy="2118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61B34" w:rsidRDefault="00E61B34" w:rsidP="00E61B34">
      <w:pPr>
        <w:rPr>
          <w:noProof/>
          <w:sz w:val="36"/>
          <w:szCs w:val="36"/>
          <w:lang w:eastAsia="fr-FR"/>
        </w:rPr>
      </w:pPr>
    </w:p>
    <w:p w:rsidR="00E61B34" w:rsidRDefault="00E61B34" w:rsidP="00E61B34">
      <w:pPr>
        <w:rPr>
          <w:noProof/>
          <w:sz w:val="36"/>
          <w:szCs w:val="36"/>
          <w:lang w:eastAsia="fr-FR"/>
        </w:rPr>
      </w:pPr>
    </w:p>
    <w:p w:rsidR="00E61B34" w:rsidRDefault="00E61B34" w:rsidP="00E61B34">
      <w:pPr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w:t xml:space="preserve">                               Je mets mon grand manteau et…</w:t>
      </w:r>
    </w:p>
    <w:p w:rsidR="00E61B34" w:rsidRDefault="00E61B34" w:rsidP="00E61B34">
      <w:pPr>
        <w:rPr>
          <w:noProof/>
          <w:sz w:val="36"/>
          <w:szCs w:val="36"/>
          <w:lang w:eastAsia="fr-FR"/>
        </w:rPr>
      </w:pPr>
    </w:p>
    <w:p w:rsidR="00E61B34" w:rsidRDefault="00E61B34" w:rsidP="00E61B34">
      <w:pPr>
        <w:rPr>
          <w:noProof/>
          <w:sz w:val="36"/>
          <w:szCs w:val="36"/>
          <w:lang w:eastAsia="fr-FR"/>
        </w:rPr>
      </w:pPr>
    </w:p>
    <w:p w:rsidR="00E61B34" w:rsidRDefault="005A0716" w:rsidP="005A0716">
      <w:pPr>
        <w:jc w:val="center"/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w:drawing>
          <wp:inline distT="0" distB="0" distL="0" distR="0">
            <wp:extent cx="4664075" cy="3366770"/>
            <wp:effectExtent l="19050" t="0" r="3175" b="0"/>
            <wp:docPr id="94" name="Image 93" descr="enfilage mant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filage manteau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B34" w:rsidRPr="005A0716" w:rsidRDefault="005A0716" w:rsidP="005A0716">
      <w:pPr>
        <w:jc w:val="center"/>
        <w:rPr>
          <w:i/>
          <w:noProof/>
          <w:lang w:eastAsia="fr-FR"/>
        </w:rPr>
      </w:pPr>
      <w:r w:rsidRPr="005A0716">
        <w:rPr>
          <w:i/>
          <w:noProof/>
          <w:lang w:eastAsia="fr-FR"/>
        </w:rPr>
        <w:t>Et toi, sais-tu enfiler ton manteau tout seul…</w:t>
      </w:r>
      <w:r>
        <w:rPr>
          <w:i/>
          <w:noProof/>
          <w:lang w:eastAsia="fr-FR"/>
        </w:rPr>
        <w:t xml:space="preserve"> observe ce petit garçon et </w:t>
      </w:r>
      <w:r w:rsidR="003C69FF">
        <w:rPr>
          <w:i/>
          <w:noProof/>
          <w:lang w:eastAsia="fr-FR"/>
        </w:rPr>
        <w:t xml:space="preserve">                   </w:t>
      </w:r>
      <w:r>
        <w:rPr>
          <w:i/>
          <w:noProof/>
          <w:lang w:eastAsia="fr-FR"/>
        </w:rPr>
        <w:t xml:space="preserve">entraîne-toi à faire comme lui ! </w:t>
      </w:r>
    </w:p>
    <w:p w:rsidR="00E61B34" w:rsidRDefault="00DE254C" w:rsidP="00E61B34">
      <w:pPr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138430</wp:posOffset>
                </wp:positionH>
                <wp:positionV relativeFrom="paragraph">
                  <wp:posOffset>66675</wp:posOffset>
                </wp:positionV>
                <wp:extent cx="1304290" cy="1983105"/>
                <wp:effectExtent l="10160" t="9525" r="9525" b="7620"/>
                <wp:wrapNone/>
                <wp:docPr id="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1983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B34" w:rsidRDefault="00E61B34" w:rsidP="00E61B3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111885" cy="1729740"/>
                                  <wp:effectExtent l="19050" t="0" r="0" b="0"/>
                                  <wp:docPr id="92" name="Image 91" descr="arriv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rrive.jpg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1885" cy="1729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6" o:spid="_x0000_s1036" type="#_x0000_t202" style="position:absolute;margin-left:10.9pt;margin-top:5.25pt;width:102.7pt;height:156.1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">
                <v:textbox style="mso-fit-shape-to-text:t">
                  <w:txbxContent>
                    <w:p w:rsidR="00E61B34" w:rsidRDefault="00E61B34" w:rsidP="00E61B3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111885" cy="1729740"/>
                            <wp:effectExtent l="19050" t="0" r="0" b="0"/>
                            <wp:docPr id="92" name="Image 91" descr="arriv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rrive.jpg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1885" cy="1729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61B34" w:rsidRDefault="00E61B34" w:rsidP="00E61B34">
      <w:pPr>
        <w:rPr>
          <w:noProof/>
          <w:sz w:val="36"/>
          <w:szCs w:val="36"/>
          <w:lang w:eastAsia="fr-FR"/>
        </w:rPr>
      </w:pPr>
    </w:p>
    <w:p w:rsidR="00E61B34" w:rsidRDefault="00E61B34" w:rsidP="00E61B34">
      <w:pPr>
        <w:rPr>
          <w:noProof/>
          <w:sz w:val="36"/>
          <w:szCs w:val="36"/>
          <w:lang w:eastAsia="fr-FR"/>
        </w:rPr>
      </w:pPr>
    </w:p>
    <w:p w:rsidR="00E61B34" w:rsidRDefault="00E61B34" w:rsidP="00E61B34">
      <w:pPr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w:t xml:space="preserve">                                J’arrive !!</w:t>
      </w:r>
    </w:p>
    <w:p w:rsidR="00D37A7E" w:rsidRDefault="00D37A7E" w:rsidP="00E61B34">
      <w:pPr>
        <w:rPr>
          <w:noProof/>
          <w:sz w:val="36"/>
          <w:szCs w:val="36"/>
          <w:lang w:eastAsia="fr-FR"/>
        </w:rPr>
      </w:pPr>
    </w:p>
    <w:p w:rsidR="00D37A7E" w:rsidRDefault="00D37A7E" w:rsidP="00D37A7E">
      <w:pPr>
        <w:jc w:val="center"/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w:drawing>
          <wp:inline distT="0" distB="0" distL="0" distR="0">
            <wp:extent cx="2124075" cy="2867025"/>
            <wp:effectExtent l="19050" t="0" r="9525" b="0"/>
            <wp:docPr id="101" name="Image 100" descr="peur du loup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ur du loup!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A7E" w:rsidRDefault="00A518BB" w:rsidP="00D37A7E">
      <w:pPr>
        <w:jc w:val="center"/>
        <w:rPr>
          <w:i/>
          <w:noProof/>
          <w:lang w:eastAsia="fr-FR"/>
        </w:rPr>
      </w:pPr>
      <w:r>
        <w:rPr>
          <w:i/>
          <w:noProof/>
          <w:lang w:eastAsia="fr-FR"/>
        </w:rPr>
        <w:t>Au secours, voilà le loup !</w:t>
      </w:r>
    </w:p>
    <w:p w:rsidR="00A518BB" w:rsidRDefault="00A518BB" w:rsidP="00D37A7E">
      <w:pPr>
        <w:jc w:val="center"/>
        <w:rPr>
          <w:i/>
          <w:noProof/>
          <w:lang w:eastAsia="fr-FR"/>
        </w:rPr>
      </w:pPr>
      <w:r>
        <w:rPr>
          <w:i/>
          <w:noProof/>
          <w:lang w:eastAsia="fr-FR"/>
        </w:rPr>
        <w:t xml:space="preserve">Prends une paille et de l’encre ou de l’eau teintée… et souffle pour faire                          tes cheveux qui se dressent sur la tête ! </w:t>
      </w:r>
    </w:p>
    <w:p w:rsidR="004C75F2" w:rsidRDefault="004C75F2" w:rsidP="00D37A7E">
      <w:pPr>
        <w:jc w:val="center"/>
        <w:rPr>
          <w:i/>
          <w:noProof/>
          <w:lang w:eastAsia="fr-FR"/>
        </w:rPr>
      </w:pPr>
    </w:p>
    <w:p w:rsidR="004C75F2" w:rsidRDefault="004C75F2" w:rsidP="00D37A7E">
      <w:pPr>
        <w:jc w:val="center"/>
        <w:rPr>
          <w:i/>
          <w:noProof/>
          <w:lang w:eastAsia="fr-FR"/>
        </w:rPr>
      </w:pPr>
    </w:p>
    <w:p w:rsidR="004C75F2" w:rsidRDefault="004C75F2" w:rsidP="004C75F2">
      <w:pPr>
        <w:jc w:val="center"/>
        <w:rPr>
          <w:i/>
          <w:noProof/>
          <w:lang w:eastAsia="fr-FR"/>
        </w:rPr>
      </w:pPr>
      <w:r>
        <w:rPr>
          <w:i/>
          <w:noProof/>
          <w:lang w:eastAsia="fr-FR"/>
        </w:rPr>
        <w:t xml:space="preserve">Annexe : Les chapeaux des enfants pour l’atelier découpage. </w:t>
      </w:r>
    </w:p>
    <w:p w:rsidR="004C75F2" w:rsidRDefault="004C75F2" w:rsidP="00D37A7E">
      <w:pPr>
        <w:jc w:val="center"/>
        <w:rPr>
          <w:i/>
          <w:noProof/>
          <w:lang w:eastAsia="fr-FR"/>
        </w:rPr>
      </w:pPr>
      <w:r>
        <w:rPr>
          <w:i/>
          <w:noProof/>
          <w:lang w:eastAsia="fr-FR"/>
        </w:rPr>
        <w:drawing>
          <wp:inline distT="0" distB="0" distL="0" distR="0">
            <wp:extent cx="4103095" cy="2886075"/>
            <wp:effectExtent l="19050" t="0" r="0" b="0"/>
            <wp:docPr id="113" name="Image 112" descr="découpages modèles chape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coupages modèles chapeaux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753" cy="288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5F2" w:rsidRDefault="004C75F2" w:rsidP="00D37A7E">
      <w:pPr>
        <w:jc w:val="center"/>
        <w:rPr>
          <w:i/>
          <w:noProof/>
          <w:lang w:eastAsia="fr-FR"/>
        </w:rPr>
      </w:pPr>
      <w:r>
        <w:rPr>
          <w:i/>
          <w:noProof/>
          <w:lang w:eastAsia="fr-FR"/>
        </w:rPr>
        <w:t>Tu peux aussi faire ton propre chapeau… vois celui-ci comme il est drôle !</w:t>
      </w:r>
    </w:p>
    <w:p w:rsidR="004C75F2" w:rsidRPr="00D37A7E" w:rsidRDefault="004C75F2" w:rsidP="00D37A7E">
      <w:pPr>
        <w:jc w:val="center"/>
        <w:rPr>
          <w:i/>
          <w:noProof/>
          <w:lang w:eastAsia="fr-FR"/>
        </w:rPr>
      </w:pPr>
      <w:r>
        <w:rPr>
          <w:i/>
          <w:noProof/>
          <w:lang w:eastAsia="fr-FR"/>
        </w:rPr>
        <w:drawing>
          <wp:inline distT="0" distB="0" distL="0" distR="0">
            <wp:extent cx="2766768" cy="2695575"/>
            <wp:effectExtent l="19050" t="0" r="0" b="0"/>
            <wp:docPr id="114" name="Image 113" descr="chap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eau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029" cy="269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75F2" w:rsidRPr="00D37A7E" w:rsidSect="007521AD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1AD"/>
    <w:rsid w:val="00066873"/>
    <w:rsid w:val="001C16D1"/>
    <w:rsid w:val="001D55CF"/>
    <w:rsid w:val="00211D85"/>
    <w:rsid w:val="00236B03"/>
    <w:rsid w:val="00277B6D"/>
    <w:rsid w:val="002B07A8"/>
    <w:rsid w:val="00301021"/>
    <w:rsid w:val="003147FD"/>
    <w:rsid w:val="00324B69"/>
    <w:rsid w:val="0038349F"/>
    <w:rsid w:val="00386D20"/>
    <w:rsid w:val="00391BFD"/>
    <w:rsid w:val="003A220E"/>
    <w:rsid w:val="003C66B0"/>
    <w:rsid w:val="003C69FF"/>
    <w:rsid w:val="003F0438"/>
    <w:rsid w:val="003F4293"/>
    <w:rsid w:val="003F638A"/>
    <w:rsid w:val="0041261F"/>
    <w:rsid w:val="00454C6D"/>
    <w:rsid w:val="00461923"/>
    <w:rsid w:val="004C199B"/>
    <w:rsid w:val="004C75F2"/>
    <w:rsid w:val="004F1257"/>
    <w:rsid w:val="00504A30"/>
    <w:rsid w:val="0056273B"/>
    <w:rsid w:val="005844EF"/>
    <w:rsid w:val="005A0716"/>
    <w:rsid w:val="00617665"/>
    <w:rsid w:val="0064465B"/>
    <w:rsid w:val="00655A40"/>
    <w:rsid w:val="00657183"/>
    <w:rsid w:val="00686BCD"/>
    <w:rsid w:val="007521AD"/>
    <w:rsid w:val="00753CBF"/>
    <w:rsid w:val="007A1688"/>
    <w:rsid w:val="007E1EBD"/>
    <w:rsid w:val="00813BD6"/>
    <w:rsid w:val="008E617B"/>
    <w:rsid w:val="00950A08"/>
    <w:rsid w:val="00950F35"/>
    <w:rsid w:val="009570BB"/>
    <w:rsid w:val="009D6AC6"/>
    <w:rsid w:val="00A02811"/>
    <w:rsid w:val="00A10063"/>
    <w:rsid w:val="00A518BB"/>
    <w:rsid w:val="00B50D29"/>
    <w:rsid w:val="00B63B3C"/>
    <w:rsid w:val="00B83F1C"/>
    <w:rsid w:val="00BD2B57"/>
    <w:rsid w:val="00CB2CF9"/>
    <w:rsid w:val="00CC7401"/>
    <w:rsid w:val="00CD0C51"/>
    <w:rsid w:val="00CE51DA"/>
    <w:rsid w:val="00D34CE2"/>
    <w:rsid w:val="00D37A7E"/>
    <w:rsid w:val="00DA4E28"/>
    <w:rsid w:val="00DB7F05"/>
    <w:rsid w:val="00DC1A97"/>
    <w:rsid w:val="00DD2A4B"/>
    <w:rsid w:val="00DE254C"/>
    <w:rsid w:val="00E61B34"/>
    <w:rsid w:val="00EF63B9"/>
    <w:rsid w:val="00F45950"/>
    <w:rsid w:val="00F467C1"/>
    <w:rsid w:val="00F551DF"/>
    <w:rsid w:val="00FE0507"/>
    <w:rsid w:val="00FF0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>
      <o:colormenu v:ext="edit" fillcolor="none" strokecolor="none"/>
    </o:shapedefaults>
    <o:shapelayout v:ext="edit">
      <o:idmap v:ext="edit" data="1"/>
    </o:shapelayout>
  </w:shapeDefaults>
  <w:decimalSymbol w:val="."/>
  <w:listSeparator w:val=";"/>
  <w15:docId w15:val="{84D29350-5AFA-47F3-90E5-D54925B47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51D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34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4CE2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F4595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A44B36-6791-4BB5-8473-6413B5B44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61D1AFCE</Template>
  <TotalTime>1</TotalTime>
  <Pages>6</Pages>
  <Words>330</Words>
  <Characters>1818</Characters>
  <Application>Microsoft Office Word</Application>
  <DocSecurity>4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Aude</dc:creator>
  <cp:lastModifiedBy>Anne DELOBEL</cp:lastModifiedBy>
  <cp:revision>2</cp:revision>
  <dcterms:created xsi:type="dcterms:W3CDTF">2020-05-05T12:28:00Z</dcterms:created>
  <dcterms:modified xsi:type="dcterms:W3CDTF">2020-05-05T12:28:00Z</dcterms:modified>
</cp:coreProperties>
</file>